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75A1" w14:textId="7D0EE844" w:rsidR="0036467F" w:rsidRPr="004A11A5" w:rsidRDefault="00A87657" w:rsidP="00CA5C78">
      <w:pPr>
        <w:pStyle w:val="Rubrik"/>
      </w:pPr>
      <w:r>
        <w:rPr>
          <w:noProof/>
          <w:lang w:bidi="ar-SA"/>
        </w:rPr>
        <mc:AlternateContent>
          <mc:Choice Requires="wps">
            <w:drawing>
              <wp:anchor distT="0" distB="0" distL="114300" distR="114300" simplePos="0" relativeHeight="251666432" behindDoc="0" locked="1" layoutInCell="1" allowOverlap="0" wp14:anchorId="3FF1796E" wp14:editId="72D56BF6">
                <wp:simplePos x="0" y="0"/>
                <wp:positionH relativeFrom="margin">
                  <wp:posOffset>3261360</wp:posOffset>
                </wp:positionH>
                <wp:positionV relativeFrom="margin">
                  <wp:posOffset>2812415</wp:posOffset>
                </wp:positionV>
                <wp:extent cx="2756535" cy="6924040"/>
                <wp:effectExtent l="0" t="0" r="5715" b="10160"/>
                <wp:wrapSquare wrapText="bothSides"/>
                <wp:docPr id="5" name="Textruta 5"/>
                <wp:cNvGraphicFramePr/>
                <a:graphic xmlns:a="http://schemas.openxmlformats.org/drawingml/2006/main">
                  <a:graphicData uri="http://schemas.microsoft.com/office/word/2010/wordprocessingShape">
                    <wps:wsp>
                      <wps:cNvSpPr txBox="1"/>
                      <wps:spPr>
                        <a:xfrm>
                          <a:off x="0" y="0"/>
                          <a:ext cx="2756535" cy="6924040"/>
                        </a:xfrm>
                        <a:prstGeom prst="rect">
                          <a:avLst/>
                        </a:prstGeom>
                        <a:noFill/>
                        <a:ln w="6350">
                          <a:noFill/>
                        </a:ln>
                      </wps:spPr>
                      <wps:txbx>
                        <w:txbxContent>
                          <w:p w14:paraId="60175C93" w14:textId="77777777" w:rsidR="00240E09" w:rsidRPr="00473CD4" w:rsidRDefault="00240E09" w:rsidP="00240E09">
                            <w:pPr>
                              <w:pStyle w:val="Default"/>
                              <w:rPr>
                                <w:b/>
                                <w:bCs/>
                                <w:color w:val="auto"/>
                              </w:rPr>
                            </w:pPr>
                            <w:r w:rsidRPr="00473CD4">
                              <w:rPr>
                                <w:b/>
                                <w:bCs/>
                                <w:color w:val="auto"/>
                              </w:rPr>
                              <w:t>Välj rätt material</w:t>
                            </w:r>
                          </w:p>
                          <w:p w14:paraId="7B47704E" w14:textId="77777777" w:rsidR="00240E09" w:rsidRPr="00B62E9E" w:rsidRDefault="00240E09" w:rsidP="00240E09">
                            <w:pPr>
                              <w:pStyle w:val="Default"/>
                              <w:rPr>
                                <w:sz w:val="22"/>
                                <w:szCs w:val="22"/>
                              </w:rPr>
                            </w:pPr>
                            <w:r w:rsidRPr="00B62E9E">
                              <w:rPr>
                                <w:sz w:val="22"/>
                                <w:szCs w:val="22"/>
                              </w:rPr>
                              <w:t xml:space="preserve">Välj de återanvändbara matlådor och muggar som har minst negativ påverkan på miljö och människors hälsa. </w:t>
                            </w:r>
                          </w:p>
                          <w:p w14:paraId="7F896D63" w14:textId="77777777" w:rsidR="00240E09" w:rsidRDefault="00240E09" w:rsidP="00A87657">
                            <w:pPr>
                              <w:pStyle w:val="Default"/>
                              <w:rPr>
                                <w:b/>
                                <w:bCs/>
                                <w:color w:val="auto"/>
                              </w:rPr>
                            </w:pPr>
                          </w:p>
                          <w:p w14:paraId="4308C873" w14:textId="54D80D77" w:rsidR="00A87657" w:rsidRPr="00473CD4" w:rsidRDefault="00A87657" w:rsidP="00A87657">
                            <w:pPr>
                              <w:pStyle w:val="Default"/>
                              <w:rPr>
                                <w:b/>
                                <w:bCs/>
                                <w:color w:val="auto"/>
                              </w:rPr>
                            </w:pPr>
                            <w:r w:rsidRPr="00473CD4">
                              <w:rPr>
                                <w:b/>
                                <w:bCs/>
                                <w:color w:val="auto"/>
                              </w:rPr>
                              <w:t>Informera dina kunder</w:t>
                            </w:r>
                          </w:p>
                          <w:p w14:paraId="428EFEA1" w14:textId="43157D51" w:rsidR="00A87657" w:rsidRPr="00B62E9E" w:rsidRDefault="00A87657" w:rsidP="001A36AD">
                            <w:pPr>
                              <w:pStyle w:val="Default"/>
                              <w:rPr>
                                <w:sz w:val="22"/>
                                <w:szCs w:val="22"/>
                              </w:rPr>
                            </w:pPr>
                            <w:r w:rsidRPr="00B62E9E">
                              <w:rPr>
                                <w:sz w:val="22"/>
                                <w:szCs w:val="22"/>
                              </w:rPr>
                              <w:t>På försäljningsstället ska konsumenter få information om</w:t>
                            </w:r>
                            <w:r w:rsidR="001A36AD" w:rsidRPr="00B62E9E">
                              <w:rPr>
                                <w:sz w:val="22"/>
                                <w:szCs w:val="22"/>
                              </w:rPr>
                              <w:t xml:space="preserve"> </w:t>
                            </w:r>
                            <w:r w:rsidRPr="00B62E9E">
                              <w:rPr>
                                <w:sz w:val="22"/>
                                <w:szCs w:val="22"/>
                              </w:rPr>
                              <w:t>vilken miljöpåverkan som användningen av engångsmatlådor och engångsmuggar</w:t>
                            </w:r>
                            <w:r w:rsidR="001A36AD" w:rsidRPr="00B62E9E">
                              <w:rPr>
                                <w:sz w:val="22"/>
                                <w:szCs w:val="22"/>
                              </w:rPr>
                              <w:t xml:space="preserve"> ger, fördelarna med </w:t>
                            </w:r>
                          </w:p>
                          <w:p w14:paraId="02CB45F3" w14:textId="6CD189D3" w:rsidR="00A87657" w:rsidRPr="00B62E9E" w:rsidRDefault="00A87657" w:rsidP="00A87657">
                            <w:pPr>
                              <w:pStyle w:val="Default"/>
                              <w:spacing w:after="8"/>
                              <w:rPr>
                                <w:sz w:val="22"/>
                                <w:szCs w:val="22"/>
                              </w:rPr>
                            </w:pPr>
                            <w:r w:rsidRPr="00B62E9E">
                              <w:rPr>
                                <w:sz w:val="22"/>
                                <w:szCs w:val="22"/>
                              </w:rPr>
                              <w:t>en minskad förbrukning</w:t>
                            </w:r>
                            <w:r w:rsidR="0026780C" w:rsidRPr="00B62E9E">
                              <w:rPr>
                                <w:sz w:val="22"/>
                                <w:szCs w:val="22"/>
                              </w:rPr>
                              <w:t xml:space="preserve"> </w:t>
                            </w:r>
                            <w:r w:rsidRPr="00B62E9E">
                              <w:rPr>
                                <w:sz w:val="22"/>
                                <w:szCs w:val="22"/>
                              </w:rPr>
                              <w:t>och vilka alternativ</w:t>
                            </w:r>
                            <w:r w:rsidR="0026780C" w:rsidRPr="00B62E9E">
                              <w:rPr>
                                <w:sz w:val="22"/>
                                <w:szCs w:val="22"/>
                              </w:rPr>
                              <w:t xml:space="preserve"> till engångsprodukter</w:t>
                            </w:r>
                            <w:r w:rsidRPr="00B62E9E">
                              <w:rPr>
                                <w:sz w:val="22"/>
                                <w:szCs w:val="22"/>
                              </w:rPr>
                              <w:t xml:space="preserve"> som finns. </w:t>
                            </w:r>
                          </w:p>
                          <w:p w14:paraId="7B47BB9D" w14:textId="77777777" w:rsidR="00866F4C" w:rsidRPr="00B62E9E" w:rsidRDefault="00866F4C" w:rsidP="00A87657">
                            <w:pPr>
                              <w:pStyle w:val="Default"/>
                              <w:spacing w:after="8"/>
                              <w:rPr>
                                <w:sz w:val="22"/>
                                <w:szCs w:val="22"/>
                              </w:rPr>
                            </w:pPr>
                          </w:p>
                          <w:p w14:paraId="7BD39D50" w14:textId="5B1A5742" w:rsidR="0026780C" w:rsidRPr="00B62E9E" w:rsidRDefault="00A87657" w:rsidP="00A87657">
                            <w:pPr>
                              <w:pStyle w:val="Default"/>
                              <w:spacing w:after="8"/>
                              <w:rPr>
                                <w:color w:val="auto"/>
                                <w:sz w:val="22"/>
                                <w:szCs w:val="22"/>
                              </w:rPr>
                            </w:pPr>
                            <w:r w:rsidRPr="00B62E9E">
                              <w:rPr>
                                <w:sz w:val="22"/>
                                <w:szCs w:val="22"/>
                              </w:rPr>
                              <w:t>Förslag på</w:t>
                            </w:r>
                            <w:r w:rsidR="00B2349B" w:rsidRPr="00B62E9E">
                              <w:rPr>
                                <w:sz w:val="22"/>
                                <w:szCs w:val="22"/>
                              </w:rPr>
                              <w:t xml:space="preserve"> </w:t>
                            </w:r>
                            <w:r w:rsidRPr="00B62E9E">
                              <w:rPr>
                                <w:sz w:val="22"/>
                                <w:szCs w:val="22"/>
                              </w:rPr>
                              <w:t xml:space="preserve">informationstext </w:t>
                            </w:r>
                            <w:r w:rsidR="00B2349B" w:rsidRPr="00B62E9E">
                              <w:rPr>
                                <w:sz w:val="22"/>
                                <w:szCs w:val="22"/>
                              </w:rPr>
                              <w:t>kan du hitta</w:t>
                            </w:r>
                            <w:r w:rsidRPr="00B62E9E">
                              <w:rPr>
                                <w:sz w:val="22"/>
                                <w:szCs w:val="22"/>
                              </w:rPr>
                              <w:t xml:space="preserve"> på Naturvårdsverkets hemsida</w:t>
                            </w:r>
                            <w:r w:rsidR="00866F4C" w:rsidRPr="00B62E9E">
                              <w:rPr>
                                <w:sz w:val="22"/>
                                <w:szCs w:val="22"/>
                              </w:rPr>
                              <w:t xml:space="preserve">: </w:t>
                            </w:r>
                            <w:hyperlink r:id="rId7" w:history="1">
                              <w:r w:rsidR="00866F4C" w:rsidRPr="00B62E9E">
                                <w:rPr>
                                  <w:rStyle w:val="Hyperlnk"/>
                                  <w:sz w:val="22"/>
                                  <w:szCs w:val="22"/>
                                </w:rPr>
                                <w:t>www.naturvardsverket.se</w:t>
                              </w:r>
                            </w:hyperlink>
                            <w:r w:rsidR="00B2349B" w:rsidRPr="00B62E9E">
                              <w:rPr>
                                <w:sz w:val="22"/>
                                <w:szCs w:val="22"/>
                              </w:rPr>
                              <w:t>.</w:t>
                            </w:r>
                            <w:r w:rsidR="00BB6445" w:rsidRPr="00B62E9E">
                              <w:rPr>
                                <w:sz w:val="22"/>
                                <w:szCs w:val="22"/>
                              </w:rPr>
                              <w:t xml:space="preserve"> </w:t>
                            </w:r>
                          </w:p>
                          <w:p w14:paraId="592FBA74" w14:textId="77777777" w:rsidR="0058420E" w:rsidRDefault="0058420E" w:rsidP="00A87657">
                            <w:pPr>
                              <w:pStyle w:val="Default"/>
                              <w:rPr>
                                <w:sz w:val="22"/>
                                <w:szCs w:val="22"/>
                              </w:rPr>
                            </w:pPr>
                          </w:p>
                          <w:p w14:paraId="6090571E" w14:textId="37D851F4" w:rsidR="0058420E" w:rsidRPr="00473CD4" w:rsidRDefault="0058420E" w:rsidP="0058420E">
                            <w:pPr>
                              <w:pStyle w:val="Default"/>
                              <w:rPr>
                                <w:b/>
                                <w:bCs/>
                                <w:color w:val="auto"/>
                              </w:rPr>
                            </w:pPr>
                            <w:r w:rsidRPr="00473CD4">
                              <w:rPr>
                                <w:b/>
                                <w:bCs/>
                                <w:color w:val="auto"/>
                              </w:rPr>
                              <w:t>Undvik sanktionsavgift</w:t>
                            </w:r>
                          </w:p>
                          <w:p w14:paraId="38B33805" w14:textId="11F6C77E" w:rsidR="00EC16D8" w:rsidRPr="00B62E9E" w:rsidRDefault="00BB6445" w:rsidP="00A87657">
                            <w:pPr>
                              <w:pStyle w:val="Default"/>
                              <w:rPr>
                                <w:sz w:val="22"/>
                                <w:szCs w:val="22"/>
                              </w:rPr>
                            </w:pPr>
                            <w:r w:rsidRPr="00B62E9E">
                              <w:rPr>
                                <w:sz w:val="22"/>
                                <w:szCs w:val="22"/>
                              </w:rPr>
                              <w:t xml:space="preserve">Det är miljönämnden som har ansvar för tillsyn i fråga om hur bestämmelserna om att erbjuda </w:t>
                            </w:r>
                            <w:r w:rsidR="00EB688B" w:rsidRPr="00B62E9E">
                              <w:rPr>
                                <w:sz w:val="22"/>
                                <w:szCs w:val="22"/>
                              </w:rPr>
                              <w:t>återanvändbara</w:t>
                            </w:r>
                            <w:r w:rsidRPr="00B62E9E">
                              <w:rPr>
                                <w:sz w:val="22"/>
                                <w:szCs w:val="22"/>
                              </w:rPr>
                              <w:t xml:space="preserve"> matlådor/muggar uppfylls. </w:t>
                            </w:r>
                            <w:r w:rsidR="00BA0C75" w:rsidRPr="00B62E9E">
                              <w:rPr>
                                <w:sz w:val="22"/>
                                <w:szCs w:val="22"/>
                              </w:rPr>
                              <w:t>Om du inte följer reglerna riskerar du att behöva betala en sanktionsavgift.</w:t>
                            </w:r>
                            <w:r w:rsidR="00EC16D8" w:rsidRPr="00B62E9E">
                              <w:rPr>
                                <w:sz w:val="22"/>
                                <w:szCs w:val="22"/>
                              </w:rPr>
                              <w:t xml:space="preserve"> </w:t>
                            </w:r>
                          </w:p>
                          <w:p w14:paraId="1AC05BD9" w14:textId="74D55F3A" w:rsidR="0058420E" w:rsidRPr="00B62E9E" w:rsidRDefault="00BB6445" w:rsidP="00A87657">
                            <w:pPr>
                              <w:pStyle w:val="Default"/>
                              <w:rPr>
                                <w:sz w:val="22"/>
                                <w:szCs w:val="22"/>
                              </w:rPr>
                            </w:pPr>
                            <w:r w:rsidRPr="00B62E9E">
                              <w:rPr>
                                <w:sz w:val="22"/>
                                <w:szCs w:val="22"/>
                              </w:rPr>
                              <w:t>Sanktionsavgiften beslutas av miljönämnden.</w:t>
                            </w:r>
                          </w:p>
                          <w:p w14:paraId="3842C930" w14:textId="77777777" w:rsidR="00A87657" w:rsidRDefault="00A87657" w:rsidP="00A87657">
                            <w:pPr>
                              <w:pStyle w:val="Default"/>
                              <w:rPr>
                                <w:color w:val="auto"/>
                                <w:sz w:val="28"/>
                                <w:szCs w:val="28"/>
                              </w:rPr>
                            </w:pPr>
                          </w:p>
                          <w:p w14:paraId="752D0A48" w14:textId="77777777" w:rsidR="00A87657" w:rsidRPr="00473CD4" w:rsidRDefault="00A87657" w:rsidP="00A87657">
                            <w:pPr>
                              <w:pStyle w:val="Default"/>
                              <w:rPr>
                                <w:b/>
                                <w:bCs/>
                                <w:color w:val="auto"/>
                              </w:rPr>
                            </w:pPr>
                            <w:r w:rsidRPr="00473CD4">
                              <w:rPr>
                                <w:b/>
                                <w:bCs/>
                                <w:color w:val="auto"/>
                              </w:rPr>
                              <w:t xml:space="preserve">Vill du veta mer? </w:t>
                            </w:r>
                          </w:p>
                          <w:p w14:paraId="2C8592EA" w14:textId="32958C91" w:rsidR="00092488" w:rsidRPr="00B62E9E" w:rsidRDefault="00092488" w:rsidP="00A87657">
                            <w:pPr>
                              <w:pStyle w:val="Default"/>
                              <w:rPr>
                                <w:sz w:val="22"/>
                                <w:szCs w:val="22"/>
                              </w:rPr>
                            </w:pPr>
                            <w:r w:rsidRPr="00B62E9E">
                              <w:rPr>
                                <w:sz w:val="22"/>
                                <w:szCs w:val="22"/>
                              </w:rPr>
                              <w:t>Information om vägledning kring kraven finns på livsmedelsverket.se och naturv</w:t>
                            </w:r>
                            <w:r w:rsidR="00420814" w:rsidRPr="00B62E9E">
                              <w:rPr>
                                <w:sz w:val="22"/>
                                <w:szCs w:val="22"/>
                              </w:rPr>
                              <w:t>a</w:t>
                            </w:r>
                            <w:r w:rsidRPr="00B62E9E">
                              <w:rPr>
                                <w:sz w:val="22"/>
                                <w:szCs w:val="22"/>
                              </w:rPr>
                              <w:t>rdsverket.se.</w:t>
                            </w:r>
                          </w:p>
                          <w:p w14:paraId="21C1392B" w14:textId="77777777" w:rsidR="008C0F42" w:rsidRPr="00B62E9E" w:rsidRDefault="008C0F42" w:rsidP="00A87657">
                            <w:pPr>
                              <w:pStyle w:val="Default"/>
                              <w:rPr>
                                <w:sz w:val="22"/>
                                <w:szCs w:val="22"/>
                              </w:rPr>
                            </w:pPr>
                          </w:p>
                          <w:p w14:paraId="58007396" w14:textId="705FDB2A" w:rsidR="00E2192C" w:rsidRPr="00D5568F" w:rsidRDefault="008C0F42" w:rsidP="00A87657">
                            <w:pPr>
                              <w:pStyle w:val="Default"/>
                              <w:rPr>
                                <w:sz w:val="22"/>
                                <w:szCs w:val="22"/>
                              </w:rPr>
                            </w:pPr>
                            <w:r w:rsidRPr="00D5568F">
                              <w:rPr>
                                <w:sz w:val="22"/>
                                <w:szCs w:val="22"/>
                              </w:rPr>
                              <w:t xml:space="preserve">Har du frågor, kontakta </w:t>
                            </w:r>
                            <w:r w:rsidR="00E2192C" w:rsidRPr="00D5568F">
                              <w:rPr>
                                <w:sz w:val="22"/>
                                <w:szCs w:val="22"/>
                              </w:rPr>
                              <w:t xml:space="preserve">gärna </w:t>
                            </w:r>
                            <w:r w:rsidR="00940FBE" w:rsidRPr="00D5568F">
                              <w:rPr>
                                <w:sz w:val="22"/>
                                <w:szCs w:val="22"/>
                              </w:rPr>
                              <w:t>m</w:t>
                            </w:r>
                            <w:r w:rsidR="00E2192C" w:rsidRPr="00D5568F">
                              <w:rPr>
                                <w:sz w:val="22"/>
                                <w:szCs w:val="22"/>
                              </w:rPr>
                              <w:t>iljökontoret</w:t>
                            </w:r>
                          </w:p>
                          <w:p w14:paraId="2D1D0F00" w14:textId="6F48D5A5" w:rsidR="009F51C1" w:rsidRPr="00B62E9E" w:rsidRDefault="009F51C1" w:rsidP="009F51C1">
                            <w:pPr>
                              <w:widowControl/>
                              <w:numPr>
                                <w:ilvl w:val="0"/>
                                <w:numId w:val="3"/>
                              </w:numPr>
                              <w:autoSpaceDE/>
                              <w:autoSpaceDN/>
                              <w:rPr>
                                <w:rFonts w:ascii="Source Sans Pro" w:eastAsia="Times New Roman" w:hAnsi="Source Sans Pro"/>
                                <w:color w:val="000000"/>
                                <w:lang w:bidi="ar-SA"/>
                              </w:rPr>
                            </w:pPr>
                            <w:r w:rsidRPr="00B62E9E">
                              <w:rPr>
                                <w:rFonts w:ascii="Source Sans Pro" w:eastAsia="Times New Roman" w:hAnsi="Source Sans Pro"/>
                                <w:color w:val="000000"/>
                                <w:lang w:bidi="ar-SA"/>
                              </w:rPr>
                              <w:t>Telefon: 060-19 11 90</w:t>
                            </w:r>
                          </w:p>
                          <w:p w14:paraId="1CFF23CD" w14:textId="6DD15399" w:rsidR="009F51C1" w:rsidRPr="00B62E9E" w:rsidRDefault="009F51C1" w:rsidP="009F51C1">
                            <w:pPr>
                              <w:widowControl/>
                              <w:numPr>
                                <w:ilvl w:val="0"/>
                                <w:numId w:val="3"/>
                              </w:numPr>
                              <w:autoSpaceDE/>
                              <w:autoSpaceDN/>
                              <w:rPr>
                                <w:rFonts w:ascii="Source Sans Pro" w:eastAsia="Times New Roman" w:hAnsi="Source Sans Pro"/>
                                <w:color w:val="000000"/>
                                <w:lang w:bidi="ar-SA"/>
                              </w:rPr>
                            </w:pPr>
                            <w:r w:rsidRPr="00B62E9E">
                              <w:rPr>
                                <w:rFonts w:ascii="Source Sans Pro" w:eastAsia="Times New Roman" w:hAnsi="Source Sans Pro"/>
                                <w:color w:val="000000"/>
                                <w:lang w:bidi="ar-SA"/>
                              </w:rPr>
                              <w:t xml:space="preserve">E-post: </w:t>
                            </w:r>
                            <w:r w:rsidR="009F58FC" w:rsidRPr="00B62E9E">
                              <w:rPr>
                                <w:rFonts w:ascii="Source Sans Pro" w:eastAsia="Times New Roman" w:hAnsi="Source Sans Pro"/>
                                <w:color w:val="000000"/>
                                <w:lang w:bidi="ar-SA"/>
                              </w:rPr>
                              <w:t>m</w:t>
                            </w:r>
                            <w:r w:rsidRPr="00B62E9E">
                              <w:rPr>
                                <w:rFonts w:ascii="Source Sans Pro" w:eastAsia="Times New Roman" w:hAnsi="Source Sans Pro"/>
                                <w:color w:val="000000"/>
                                <w:lang w:bidi="ar-SA"/>
                              </w:rPr>
                              <w:t>iljonamnden</w:t>
                            </w:r>
                            <w:r w:rsidR="00E2192C" w:rsidRPr="00B62E9E">
                              <w:rPr>
                                <w:rFonts w:ascii="Source Sans Pro" w:eastAsia="Times New Roman" w:hAnsi="Source Sans Pro"/>
                                <w:color w:val="000000"/>
                                <w:lang w:bidi="ar-SA"/>
                              </w:rPr>
                              <w:t>@sundsvall.se</w:t>
                            </w:r>
                          </w:p>
                          <w:p w14:paraId="7FD9935F" w14:textId="77777777" w:rsidR="009F51C1" w:rsidRPr="008C0F42" w:rsidRDefault="009F51C1" w:rsidP="00A87657">
                            <w:pPr>
                              <w:pStyle w:val="Default"/>
                              <w:rPr>
                                <w:sz w:val="22"/>
                                <w:szCs w:val="22"/>
                              </w:rPr>
                            </w:pPr>
                          </w:p>
                          <w:p w14:paraId="6DEDE29F" w14:textId="77777777" w:rsidR="00A87657" w:rsidRPr="00851BDD" w:rsidRDefault="00A87657" w:rsidP="00A87657">
                            <w:pPr>
                              <w:pStyle w:val="Defaul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1796E" id="_x0000_t202" coordsize="21600,21600" o:spt="202" path="m,l,21600r21600,l21600,xe">
                <v:stroke joinstyle="miter"/>
                <v:path gradientshapeok="t" o:connecttype="rect"/>
              </v:shapetype>
              <v:shape id="Textruta 5" o:spid="_x0000_s1026" type="#_x0000_t202" style="position:absolute;margin-left:256.8pt;margin-top:221.45pt;width:217.05pt;height:54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" o:allowoverlap="f" filled="f" stroked="f" strokeweight=".5pt">
                <v:textbox inset="0,0,0,0">
                  <w:txbxContent>
                    <w:p w14:paraId="60175C93" w14:textId="77777777" w:rsidR="00240E09" w:rsidRPr="00473CD4" w:rsidRDefault="00240E09" w:rsidP="00240E09">
                      <w:pPr>
                        <w:pStyle w:val="Default"/>
                        <w:rPr>
                          <w:b/>
                          <w:bCs/>
                          <w:color w:val="auto"/>
                        </w:rPr>
                      </w:pPr>
                      <w:r w:rsidRPr="00473CD4">
                        <w:rPr>
                          <w:b/>
                          <w:bCs/>
                          <w:color w:val="auto"/>
                        </w:rPr>
                        <w:t>Välj rätt material</w:t>
                      </w:r>
                    </w:p>
                    <w:p w14:paraId="7B47704E" w14:textId="77777777" w:rsidR="00240E09" w:rsidRPr="00B62E9E" w:rsidRDefault="00240E09" w:rsidP="00240E09">
                      <w:pPr>
                        <w:pStyle w:val="Default"/>
                        <w:rPr>
                          <w:sz w:val="22"/>
                          <w:szCs w:val="22"/>
                        </w:rPr>
                      </w:pPr>
                      <w:r w:rsidRPr="00B62E9E">
                        <w:rPr>
                          <w:sz w:val="22"/>
                          <w:szCs w:val="22"/>
                        </w:rPr>
                        <w:t xml:space="preserve">Välj de återanvändbara matlådor och muggar som har minst negativ påverkan på miljö och människors hälsa. </w:t>
                      </w:r>
                    </w:p>
                    <w:p w14:paraId="7F896D63" w14:textId="77777777" w:rsidR="00240E09" w:rsidRDefault="00240E09" w:rsidP="00A87657">
                      <w:pPr>
                        <w:pStyle w:val="Default"/>
                        <w:rPr>
                          <w:b/>
                          <w:bCs/>
                          <w:color w:val="auto"/>
                        </w:rPr>
                      </w:pPr>
                    </w:p>
                    <w:p w14:paraId="4308C873" w14:textId="54D80D77" w:rsidR="00A87657" w:rsidRPr="00473CD4" w:rsidRDefault="00A87657" w:rsidP="00A87657">
                      <w:pPr>
                        <w:pStyle w:val="Default"/>
                        <w:rPr>
                          <w:b/>
                          <w:bCs/>
                          <w:color w:val="auto"/>
                        </w:rPr>
                      </w:pPr>
                      <w:r w:rsidRPr="00473CD4">
                        <w:rPr>
                          <w:b/>
                          <w:bCs/>
                          <w:color w:val="auto"/>
                        </w:rPr>
                        <w:t>Informera dina kunder</w:t>
                      </w:r>
                    </w:p>
                    <w:p w14:paraId="428EFEA1" w14:textId="43157D51" w:rsidR="00A87657" w:rsidRPr="00B62E9E" w:rsidRDefault="00A87657" w:rsidP="001A36AD">
                      <w:pPr>
                        <w:pStyle w:val="Default"/>
                        <w:rPr>
                          <w:sz w:val="22"/>
                          <w:szCs w:val="22"/>
                        </w:rPr>
                      </w:pPr>
                      <w:r w:rsidRPr="00B62E9E">
                        <w:rPr>
                          <w:sz w:val="22"/>
                          <w:szCs w:val="22"/>
                        </w:rPr>
                        <w:t>På försäljningsstället ska konsumenter få information om</w:t>
                      </w:r>
                      <w:r w:rsidR="001A36AD" w:rsidRPr="00B62E9E">
                        <w:rPr>
                          <w:sz w:val="22"/>
                          <w:szCs w:val="22"/>
                        </w:rPr>
                        <w:t xml:space="preserve"> </w:t>
                      </w:r>
                      <w:r w:rsidRPr="00B62E9E">
                        <w:rPr>
                          <w:sz w:val="22"/>
                          <w:szCs w:val="22"/>
                        </w:rPr>
                        <w:t>vilken miljöpåverkan som användningen av engångsmatlådor och engångsmuggar</w:t>
                      </w:r>
                      <w:r w:rsidR="001A36AD" w:rsidRPr="00B62E9E">
                        <w:rPr>
                          <w:sz w:val="22"/>
                          <w:szCs w:val="22"/>
                        </w:rPr>
                        <w:t xml:space="preserve"> ger, fördelarna med </w:t>
                      </w:r>
                    </w:p>
                    <w:p w14:paraId="02CB45F3" w14:textId="6CD189D3" w:rsidR="00A87657" w:rsidRPr="00B62E9E" w:rsidRDefault="00A87657" w:rsidP="00A87657">
                      <w:pPr>
                        <w:pStyle w:val="Default"/>
                        <w:spacing w:after="8"/>
                        <w:rPr>
                          <w:sz w:val="22"/>
                          <w:szCs w:val="22"/>
                        </w:rPr>
                      </w:pPr>
                      <w:r w:rsidRPr="00B62E9E">
                        <w:rPr>
                          <w:sz w:val="22"/>
                          <w:szCs w:val="22"/>
                        </w:rPr>
                        <w:t>en minskad förbrukning</w:t>
                      </w:r>
                      <w:r w:rsidR="0026780C" w:rsidRPr="00B62E9E">
                        <w:rPr>
                          <w:sz w:val="22"/>
                          <w:szCs w:val="22"/>
                        </w:rPr>
                        <w:t xml:space="preserve"> </w:t>
                      </w:r>
                      <w:r w:rsidRPr="00B62E9E">
                        <w:rPr>
                          <w:sz w:val="22"/>
                          <w:szCs w:val="22"/>
                        </w:rPr>
                        <w:t>och vilka alternativ</w:t>
                      </w:r>
                      <w:r w:rsidR="0026780C" w:rsidRPr="00B62E9E">
                        <w:rPr>
                          <w:sz w:val="22"/>
                          <w:szCs w:val="22"/>
                        </w:rPr>
                        <w:t xml:space="preserve"> till engångsprodukter</w:t>
                      </w:r>
                      <w:r w:rsidRPr="00B62E9E">
                        <w:rPr>
                          <w:sz w:val="22"/>
                          <w:szCs w:val="22"/>
                        </w:rPr>
                        <w:t xml:space="preserve"> som finns. </w:t>
                      </w:r>
                    </w:p>
                    <w:p w14:paraId="7B47BB9D" w14:textId="77777777" w:rsidR="00866F4C" w:rsidRPr="00B62E9E" w:rsidRDefault="00866F4C" w:rsidP="00A87657">
                      <w:pPr>
                        <w:pStyle w:val="Default"/>
                        <w:spacing w:after="8"/>
                        <w:rPr>
                          <w:sz w:val="22"/>
                          <w:szCs w:val="22"/>
                        </w:rPr>
                      </w:pPr>
                    </w:p>
                    <w:p w14:paraId="7BD39D50" w14:textId="5B1A5742" w:rsidR="0026780C" w:rsidRPr="00B62E9E" w:rsidRDefault="00A87657" w:rsidP="00A87657">
                      <w:pPr>
                        <w:pStyle w:val="Default"/>
                        <w:spacing w:after="8"/>
                        <w:rPr>
                          <w:color w:val="auto"/>
                          <w:sz w:val="22"/>
                          <w:szCs w:val="22"/>
                        </w:rPr>
                      </w:pPr>
                      <w:r w:rsidRPr="00B62E9E">
                        <w:rPr>
                          <w:sz w:val="22"/>
                          <w:szCs w:val="22"/>
                        </w:rPr>
                        <w:t>Förslag på</w:t>
                      </w:r>
                      <w:r w:rsidR="00B2349B" w:rsidRPr="00B62E9E">
                        <w:rPr>
                          <w:sz w:val="22"/>
                          <w:szCs w:val="22"/>
                        </w:rPr>
                        <w:t xml:space="preserve"> </w:t>
                      </w:r>
                      <w:r w:rsidRPr="00B62E9E">
                        <w:rPr>
                          <w:sz w:val="22"/>
                          <w:szCs w:val="22"/>
                        </w:rPr>
                        <w:t xml:space="preserve">informationstext </w:t>
                      </w:r>
                      <w:r w:rsidR="00B2349B" w:rsidRPr="00B62E9E">
                        <w:rPr>
                          <w:sz w:val="22"/>
                          <w:szCs w:val="22"/>
                        </w:rPr>
                        <w:t>kan du hitta</w:t>
                      </w:r>
                      <w:r w:rsidRPr="00B62E9E">
                        <w:rPr>
                          <w:sz w:val="22"/>
                          <w:szCs w:val="22"/>
                        </w:rPr>
                        <w:t xml:space="preserve"> på Naturvårdsverkets hemsida</w:t>
                      </w:r>
                      <w:r w:rsidR="00866F4C" w:rsidRPr="00B62E9E">
                        <w:rPr>
                          <w:sz w:val="22"/>
                          <w:szCs w:val="22"/>
                        </w:rPr>
                        <w:t xml:space="preserve">: </w:t>
                      </w:r>
                      <w:hyperlink r:id="rId8" w:history="1">
                        <w:r w:rsidR="00866F4C" w:rsidRPr="00B62E9E">
                          <w:rPr>
                            <w:rStyle w:val="Hyperlnk"/>
                            <w:sz w:val="22"/>
                            <w:szCs w:val="22"/>
                          </w:rPr>
                          <w:t>www.naturvardsverket.se</w:t>
                        </w:r>
                      </w:hyperlink>
                      <w:r w:rsidR="00B2349B" w:rsidRPr="00B62E9E">
                        <w:rPr>
                          <w:sz w:val="22"/>
                          <w:szCs w:val="22"/>
                        </w:rPr>
                        <w:t>.</w:t>
                      </w:r>
                      <w:r w:rsidR="00BB6445" w:rsidRPr="00B62E9E">
                        <w:rPr>
                          <w:sz w:val="22"/>
                          <w:szCs w:val="22"/>
                        </w:rPr>
                        <w:t xml:space="preserve"> </w:t>
                      </w:r>
                    </w:p>
                    <w:p w14:paraId="592FBA74" w14:textId="77777777" w:rsidR="0058420E" w:rsidRDefault="0058420E" w:rsidP="00A87657">
                      <w:pPr>
                        <w:pStyle w:val="Default"/>
                        <w:rPr>
                          <w:sz w:val="22"/>
                          <w:szCs w:val="22"/>
                        </w:rPr>
                      </w:pPr>
                    </w:p>
                    <w:p w14:paraId="6090571E" w14:textId="37D851F4" w:rsidR="0058420E" w:rsidRPr="00473CD4" w:rsidRDefault="0058420E" w:rsidP="0058420E">
                      <w:pPr>
                        <w:pStyle w:val="Default"/>
                        <w:rPr>
                          <w:b/>
                          <w:bCs/>
                          <w:color w:val="auto"/>
                        </w:rPr>
                      </w:pPr>
                      <w:r w:rsidRPr="00473CD4">
                        <w:rPr>
                          <w:b/>
                          <w:bCs/>
                          <w:color w:val="auto"/>
                        </w:rPr>
                        <w:t>Undvik sanktionsavgift</w:t>
                      </w:r>
                    </w:p>
                    <w:p w14:paraId="38B33805" w14:textId="11F6C77E" w:rsidR="00EC16D8" w:rsidRPr="00B62E9E" w:rsidRDefault="00BB6445" w:rsidP="00A87657">
                      <w:pPr>
                        <w:pStyle w:val="Default"/>
                        <w:rPr>
                          <w:sz w:val="22"/>
                          <w:szCs w:val="22"/>
                        </w:rPr>
                      </w:pPr>
                      <w:r w:rsidRPr="00B62E9E">
                        <w:rPr>
                          <w:sz w:val="22"/>
                          <w:szCs w:val="22"/>
                        </w:rPr>
                        <w:t xml:space="preserve">Det är miljönämnden som har ansvar för tillsyn i fråga om hur bestämmelserna om att erbjuda </w:t>
                      </w:r>
                      <w:r w:rsidR="00EB688B" w:rsidRPr="00B62E9E">
                        <w:rPr>
                          <w:sz w:val="22"/>
                          <w:szCs w:val="22"/>
                        </w:rPr>
                        <w:t>återanvändbara</w:t>
                      </w:r>
                      <w:r w:rsidRPr="00B62E9E">
                        <w:rPr>
                          <w:sz w:val="22"/>
                          <w:szCs w:val="22"/>
                        </w:rPr>
                        <w:t xml:space="preserve"> matlådor/muggar uppfylls. </w:t>
                      </w:r>
                      <w:r w:rsidR="00BA0C75" w:rsidRPr="00B62E9E">
                        <w:rPr>
                          <w:sz w:val="22"/>
                          <w:szCs w:val="22"/>
                        </w:rPr>
                        <w:t>Om du inte följer reglerna riskerar du att behöva betala en sanktionsavgift.</w:t>
                      </w:r>
                      <w:r w:rsidR="00EC16D8" w:rsidRPr="00B62E9E">
                        <w:rPr>
                          <w:sz w:val="22"/>
                          <w:szCs w:val="22"/>
                        </w:rPr>
                        <w:t xml:space="preserve"> </w:t>
                      </w:r>
                    </w:p>
                    <w:p w14:paraId="1AC05BD9" w14:textId="74D55F3A" w:rsidR="0058420E" w:rsidRPr="00B62E9E" w:rsidRDefault="00BB6445" w:rsidP="00A87657">
                      <w:pPr>
                        <w:pStyle w:val="Default"/>
                        <w:rPr>
                          <w:sz w:val="22"/>
                          <w:szCs w:val="22"/>
                        </w:rPr>
                      </w:pPr>
                      <w:r w:rsidRPr="00B62E9E">
                        <w:rPr>
                          <w:sz w:val="22"/>
                          <w:szCs w:val="22"/>
                        </w:rPr>
                        <w:t>Sanktionsavgiften beslutas av miljönämnden.</w:t>
                      </w:r>
                    </w:p>
                    <w:p w14:paraId="3842C930" w14:textId="77777777" w:rsidR="00A87657" w:rsidRDefault="00A87657" w:rsidP="00A87657">
                      <w:pPr>
                        <w:pStyle w:val="Default"/>
                        <w:rPr>
                          <w:color w:val="auto"/>
                          <w:sz w:val="28"/>
                          <w:szCs w:val="28"/>
                        </w:rPr>
                      </w:pPr>
                    </w:p>
                    <w:p w14:paraId="752D0A48" w14:textId="77777777" w:rsidR="00A87657" w:rsidRPr="00473CD4" w:rsidRDefault="00A87657" w:rsidP="00A87657">
                      <w:pPr>
                        <w:pStyle w:val="Default"/>
                        <w:rPr>
                          <w:b/>
                          <w:bCs/>
                          <w:color w:val="auto"/>
                        </w:rPr>
                      </w:pPr>
                      <w:r w:rsidRPr="00473CD4">
                        <w:rPr>
                          <w:b/>
                          <w:bCs/>
                          <w:color w:val="auto"/>
                        </w:rPr>
                        <w:t xml:space="preserve">Vill du veta mer? </w:t>
                      </w:r>
                    </w:p>
                    <w:p w14:paraId="2C8592EA" w14:textId="32958C91" w:rsidR="00092488" w:rsidRPr="00B62E9E" w:rsidRDefault="00092488" w:rsidP="00A87657">
                      <w:pPr>
                        <w:pStyle w:val="Default"/>
                        <w:rPr>
                          <w:sz w:val="22"/>
                          <w:szCs w:val="22"/>
                        </w:rPr>
                      </w:pPr>
                      <w:r w:rsidRPr="00B62E9E">
                        <w:rPr>
                          <w:sz w:val="22"/>
                          <w:szCs w:val="22"/>
                        </w:rPr>
                        <w:t>Information om vägledning kring kraven finns på livsmedelsverket.se och naturv</w:t>
                      </w:r>
                      <w:r w:rsidR="00420814" w:rsidRPr="00B62E9E">
                        <w:rPr>
                          <w:sz w:val="22"/>
                          <w:szCs w:val="22"/>
                        </w:rPr>
                        <w:t>a</w:t>
                      </w:r>
                      <w:r w:rsidRPr="00B62E9E">
                        <w:rPr>
                          <w:sz w:val="22"/>
                          <w:szCs w:val="22"/>
                        </w:rPr>
                        <w:t>rdsverket.se.</w:t>
                      </w:r>
                    </w:p>
                    <w:p w14:paraId="21C1392B" w14:textId="77777777" w:rsidR="008C0F42" w:rsidRPr="00B62E9E" w:rsidRDefault="008C0F42" w:rsidP="00A87657">
                      <w:pPr>
                        <w:pStyle w:val="Default"/>
                        <w:rPr>
                          <w:sz w:val="22"/>
                          <w:szCs w:val="22"/>
                        </w:rPr>
                      </w:pPr>
                    </w:p>
                    <w:p w14:paraId="58007396" w14:textId="705FDB2A" w:rsidR="00E2192C" w:rsidRPr="00D5568F" w:rsidRDefault="008C0F42" w:rsidP="00A87657">
                      <w:pPr>
                        <w:pStyle w:val="Default"/>
                        <w:rPr>
                          <w:sz w:val="22"/>
                          <w:szCs w:val="22"/>
                        </w:rPr>
                      </w:pPr>
                      <w:r w:rsidRPr="00D5568F">
                        <w:rPr>
                          <w:sz w:val="22"/>
                          <w:szCs w:val="22"/>
                        </w:rPr>
                        <w:t xml:space="preserve">Har du frågor, kontakta </w:t>
                      </w:r>
                      <w:r w:rsidR="00E2192C" w:rsidRPr="00D5568F">
                        <w:rPr>
                          <w:sz w:val="22"/>
                          <w:szCs w:val="22"/>
                        </w:rPr>
                        <w:t xml:space="preserve">gärna </w:t>
                      </w:r>
                      <w:r w:rsidR="00940FBE" w:rsidRPr="00D5568F">
                        <w:rPr>
                          <w:sz w:val="22"/>
                          <w:szCs w:val="22"/>
                        </w:rPr>
                        <w:t>m</w:t>
                      </w:r>
                      <w:r w:rsidR="00E2192C" w:rsidRPr="00D5568F">
                        <w:rPr>
                          <w:sz w:val="22"/>
                          <w:szCs w:val="22"/>
                        </w:rPr>
                        <w:t>iljökontoret</w:t>
                      </w:r>
                    </w:p>
                    <w:p w14:paraId="2D1D0F00" w14:textId="6F48D5A5" w:rsidR="009F51C1" w:rsidRPr="00B62E9E" w:rsidRDefault="009F51C1" w:rsidP="009F51C1">
                      <w:pPr>
                        <w:widowControl/>
                        <w:numPr>
                          <w:ilvl w:val="0"/>
                          <w:numId w:val="3"/>
                        </w:numPr>
                        <w:autoSpaceDE/>
                        <w:autoSpaceDN/>
                        <w:rPr>
                          <w:rFonts w:ascii="Source Sans Pro" w:eastAsia="Times New Roman" w:hAnsi="Source Sans Pro"/>
                          <w:color w:val="000000"/>
                          <w:lang w:bidi="ar-SA"/>
                        </w:rPr>
                      </w:pPr>
                      <w:r w:rsidRPr="00B62E9E">
                        <w:rPr>
                          <w:rFonts w:ascii="Source Sans Pro" w:eastAsia="Times New Roman" w:hAnsi="Source Sans Pro"/>
                          <w:color w:val="000000"/>
                          <w:lang w:bidi="ar-SA"/>
                        </w:rPr>
                        <w:t>Telefon: 060-19 11 90</w:t>
                      </w:r>
                    </w:p>
                    <w:p w14:paraId="1CFF23CD" w14:textId="6DD15399" w:rsidR="009F51C1" w:rsidRPr="00B62E9E" w:rsidRDefault="009F51C1" w:rsidP="009F51C1">
                      <w:pPr>
                        <w:widowControl/>
                        <w:numPr>
                          <w:ilvl w:val="0"/>
                          <w:numId w:val="3"/>
                        </w:numPr>
                        <w:autoSpaceDE/>
                        <w:autoSpaceDN/>
                        <w:rPr>
                          <w:rFonts w:ascii="Source Sans Pro" w:eastAsia="Times New Roman" w:hAnsi="Source Sans Pro"/>
                          <w:color w:val="000000"/>
                          <w:lang w:bidi="ar-SA"/>
                        </w:rPr>
                      </w:pPr>
                      <w:r w:rsidRPr="00B62E9E">
                        <w:rPr>
                          <w:rFonts w:ascii="Source Sans Pro" w:eastAsia="Times New Roman" w:hAnsi="Source Sans Pro"/>
                          <w:color w:val="000000"/>
                          <w:lang w:bidi="ar-SA"/>
                        </w:rPr>
                        <w:t xml:space="preserve">E-post: </w:t>
                      </w:r>
                      <w:r w:rsidR="009F58FC" w:rsidRPr="00B62E9E">
                        <w:rPr>
                          <w:rFonts w:ascii="Source Sans Pro" w:eastAsia="Times New Roman" w:hAnsi="Source Sans Pro"/>
                          <w:color w:val="000000"/>
                          <w:lang w:bidi="ar-SA"/>
                        </w:rPr>
                        <w:t>m</w:t>
                      </w:r>
                      <w:r w:rsidRPr="00B62E9E">
                        <w:rPr>
                          <w:rFonts w:ascii="Source Sans Pro" w:eastAsia="Times New Roman" w:hAnsi="Source Sans Pro"/>
                          <w:color w:val="000000"/>
                          <w:lang w:bidi="ar-SA"/>
                        </w:rPr>
                        <w:t>iljonamnden</w:t>
                      </w:r>
                      <w:r w:rsidR="00E2192C" w:rsidRPr="00B62E9E">
                        <w:rPr>
                          <w:rFonts w:ascii="Source Sans Pro" w:eastAsia="Times New Roman" w:hAnsi="Source Sans Pro"/>
                          <w:color w:val="000000"/>
                          <w:lang w:bidi="ar-SA"/>
                        </w:rPr>
                        <w:t>@sundsvall.se</w:t>
                      </w:r>
                    </w:p>
                    <w:p w14:paraId="7FD9935F" w14:textId="77777777" w:rsidR="009F51C1" w:rsidRPr="008C0F42" w:rsidRDefault="009F51C1" w:rsidP="00A87657">
                      <w:pPr>
                        <w:pStyle w:val="Default"/>
                        <w:rPr>
                          <w:sz w:val="22"/>
                          <w:szCs w:val="22"/>
                        </w:rPr>
                      </w:pPr>
                    </w:p>
                    <w:p w14:paraId="6DEDE29F" w14:textId="77777777" w:rsidR="00A87657" w:rsidRPr="00851BDD" w:rsidRDefault="00A87657" w:rsidP="00A87657">
                      <w:pPr>
                        <w:pStyle w:val="Default"/>
                        <w:rPr>
                          <w:sz w:val="28"/>
                          <w:szCs w:val="28"/>
                        </w:rPr>
                      </w:pPr>
                    </w:p>
                  </w:txbxContent>
                </v:textbox>
                <w10:wrap type="square" anchorx="margin" anchory="margin"/>
                <w10:anchorlock/>
              </v:shape>
            </w:pict>
          </mc:Fallback>
        </mc:AlternateContent>
      </w:r>
      <w:r>
        <w:rPr>
          <w:noProof/>
          <w:lang w:bidi="ar-SA"/>
        </w:rPr>
        <mc:AlternateContent>
          <mc:Choice Requires="wps">
            <w:drawing>
              <wp:anchor distT="0" distB="0" distL="114300" distR="114300" simplePos="0" relativeHeight="251664384" behindDoc="0" locked="1" layoutInCell="1" allowOverlap="0" wp14:anchorId="7585C2F9" wp14:editId="4B7E2C55">
                <wp:simplePos x="0" y="0"/>
                <wp:positionH relativeFrom="margin">
                  <wp:posOffset>86360</wp:posOffset>
                </wp:positionH>
                <wp:positionV relativeFrom="page">
                  <wp:posOffset>3479800</wp:posOffset>
                </wp:positionV>
                <wp:extent cx="2839085" cy="7207885"/>
                <wp:effectExtent l="0" t="0" r="0" b="12065"/>
                <wp:wrapSquare wrapText="bothSides"/>
                <wp:docPr id="2" name="Textruta 2"/>
                <wp:cNvGraphicFramePr/>
                <a:graphic xmlns:a="http://schemas.openxmlformats.org/drawingml/2006/main">
                  <a:graphicData uri="http://schemas.microsoft.com/office/word/2010/wordprocessingShape">
                    <wps:wsp>
                      <wps:cNvSpPr txBox="1"/>
                      <wps:spPr>
                        <a:xfrm>
                          <a:off x="0" y="0"/>
                          <a:ext cx="2839085" cy="7207885"/>
                        </a:xfrm>
                        <a:prstGeom prst="rect">
                          <a:avLst/>
                        </a:prstGeom>
                        <a:noFill/>
                        <a:ln w="6350">
                          <a:noFill/>
                        </a:ln>
                      </wps:spPr>
                      <wps:txbx>
                        <w:txbxContent>
                          <w:p w14:paraId="4803BBCA" w14:textId="77777777" w:rsidR="00A87657" w:rsidRPr="00473CD4" w:rsidRDefault="00A87657" w:rsidP="00A87657">
                            <w:pPr>
                              <w:pStyle w:val="Default"/>
                              <w:rPr>
                                <w:b/>
                                <w:bCs/>
                                <w:color w:val="auto"/>
                              </w:rPr>
                            </w:pPr>
                            <w:r w:rsidRPr="00473CD4">
                              <w:rPr>
                                <w:b/>
                                <w:bCs/>
                                <w:color w:val="auto"/>
                              </w:rPr>
                              <w:t>Varför införs kravet?</w:t>
                            </w:r>
                          </w:p>
                          <w:p w14:paraId="48A5C1D0" w14:textId="0CB79826" w:rsidR="00E52BC2" w:rsidRPr="00B62E9E" w:rsidRDefault="00E52BC2" w:rsidP="00A87657">
                            <w:pPr>
                              <w:pStyle w:val="Default"/>
                              <w:rPr>
                                <w:sz w:val="22"/>
                                <w:szCs w:val="22"/>
                              </w:rPr>
                            </w:pPr>
                            <w:r w:rsidRPr="00B62E9E">
                              <w:rPr>
                                <w:sz w:val="22"/>
                                <w:szCs w:val="22"/>
                              </w:rPr>
                              <w:t>De nya reglerna syftar till</w:t>
                            </w:r>
                            <w:r w:rsidR="00A87657" w:rsidRPr="00B62E9E">
                              <w:rPr>
                                <w:sz w:val="22"/>
                                <w:szCs w:val="22"/>
                              </w:rPr>
                              <w:t xml:space="preserve"> att minska förbrukningen och nedskräpningen av engångsartiklar. Målsättningen är att förbrukningen av </w:t>
                            </w:r>
                            <w:r w:rsidRPr="00B62E9E">
                              <w:rPr>
                                <w:sz w:val="22"/>
                                <w:szCs w:val="22"/>
                              </w:rPr>
                              <w:t xml:space="preserve">engångsprodukter, i form av </w:t>
                            </w:r>
                            <w:r w:rsidR="00A87657" w:rsidRPr="00B62E9E">
                              <w:rPr>
                                <w:sz w:val="22"/>
                                <w:szCs w:val="22"/>
                              </w:rPr>
                              <w:t>muggar och matlådor</w:t>
                            </w:r>
                            <w:r w:rsidRPr="00B62E9E">
                              <w:rPr>
                                <w:sz w:val="22"/>
                                <w:szCs w:val="22"/>
                              </w:rPr>
                              <w:t>,</w:t>
                            </w:r>
                            <w:r w:rsidR="00A87657" w:rsidRPr="00B62E9E">
                              <w:rPr>
                                <w:sz w:val="22"/>
                                <w:szCs w:val="22"/>
                              </w:rPr>
                              <w:t xml:space="preserve"> ska ha minskat med 50 procent i Sverige till år 2026 jämfört med 2022. De återanvändbara matlådorna och muggarna ska ingå i ett rotationssystem så att de kan användas igen. </w:t>
                            </w:r>
                          </w:p>
                          <w:p w14:paraId="3161F1DD" w14:textId="77777777" w:rsidR="00A87657" w:rsidRPr="00E52BC2" w:rsidRDefault="00A87657" w:rsidP="00A87657">
                            <w:pPr>
                              <w:pStyle w:val="Default"/>
                              <w:rPr>
                                <w:color w:val="auto"/>
                                <w:sz w:val="20"/>
                                <w:szCs w:val="20"/>
                              </w:rPr>
                            </w:pPr>
                          </w:p>
                          <w:p w14:paraId="15887431" w14:textId="77777777" w:rsidR="00A87657" w:rsidRPr="00473CD4" w:rsidRDefault="00A87657" w:rsidP="00A87657">
                            <w:pPr>
                              <w:pStyle w:val="Default"/>
                              <w:rPr>
                                <w:b/>
                                <w:bCs/>
                                <w:color w:val="auto"/>
                              </w:rPr>
                            </w:pPr>
                            <w:r w:rsidRPr="00473CD4">
                              <w:rPr>
                                <w:b/>
                                <w:bCs/>
                                <w:color w:val="auto"/>
                              </w:rPr>
                              <w:t xml:space="preserve">Vilka försäljningsställen omfattas? </w:t>
                            </w:r>
                          </w:p>
                          <w:p w14:paraId="2EDE4B87" w14:textId="25C25CEF" w:rsidR="00A87657" w:rsidRPr="00B62E9E" w:rsidRDefault="00A87657" w:rsidP="00A87657">
                            <w:pPr>
                              <w:pStyle w:val="Default"/>
                              <w:rPr>
                                <w:sz w:val="22"/>
                                <w:szCs w:val="22"/>
                              </w:rPr>
                            </w:pPr>
                            <w:r w:rsidRPr="00B62E9E">
                              <w:rPr>
                                <w:sz w:val="22"/>
                                <w:szCs w:val="22"/>
                              </w:rPr>
                              <w:t>Du som serverar dryck eller snabbmat i fler än sammanlagt 150 engångsmatlådor och engångsmuggar per dag</w:t>
                            </w:r>
                            <w:r w:rsidR="00E52BC2" w:rsidRPr="00B62E9E">
                              <w:rPr>
                                <w:sz w:val="22"/>
                                <w:szCs w:val="22"/>
                              </w:rPr>
                              <w:t>. F</w:t>
                            </w:r>
                            <w:r w:rsidRPr="00B62E9E">
                              <w:rPr>
                                <w:sz w:val="22"/>
                                <w:szCs w:val="22"/>
                              </w:rPr>
                              <w:t xml:space="preserve">rån och med </w:t>
                            </w:r>
                            <w:r w:rsidR="00E52BC2" w:rsidRPr="00B62E9E">
                              <w:rPr>
                                <w:sz w:val="22"/>
                                <w:szCs w:val="22"/>
                              </w:rPr>
                              <w:t xml:space="preserve">år </w:t>
                            </w:r>
                            <w:r w:rsidRPr="00B62E9E">
                              <w:rPr>
                                <w:sz w:val="22"/>
                                <w:szCs w:val="22"/>
                              </w:rPr>
                              <w:t xml:space="preserve">2026 </w:t>
                            </w:r>
                            <w:r w:rsidR="00E52BC2" w:rsidRPr="00B62E9E">
                              <w:rPr>
                                <w:sz w:val="22"/>
                                <w:szCs w:val="22"/>
                              </w:rPr>
                              <w:t>sänks</w:t>
                            </w:r>
                            <w:r w:rsidRPr="00B62E9E">
                              <w:rPr>
                                <w:sz w:val="22"/>
                                <w:szCs w:val="22"/>
                              </w:rPr>
                              <w:t xml:space="preserve"> gränsen </w:t>
                            </w:r>
                            <w:r w:rsidR="00E52BC2" w:rsidRPr="00B62E9E">
                              <w:rPr>
                                <w:sz w:val="22"/>
                                <w:szCs w:val="22"/>
                              </w:rPr>
                              <w:t xml:space="preserve">till </w:t>
                            </w:r>
                            <w:r w:rsidRPr="00B62E9E">
                              <w:rPr>
                                <w:sz w:val="22"/>
                                <w:szCs w:val="22"/>
                              </w:rPr>
                              <w:t xml:space="preserve">75 matlådor och muggar per dag. </w:t>
                            </w:r>
                          </w:p>
                          <w:p w14:paraId="210437B6" w14:textId="77777777" w:rsidR="00A87657" w:rsidRDefault="00A87657" w:rsidP="00A87657">
                            <w:pPr>
                              <w:pStyle w:val="Default"/>
                              <w:rPr>
                                <w:sz w:val="22"/>
                                <w:szCs w:val="22"/>
                              </w:rPr>
                            </w:pPr>
                          </w:p>
                          <w:p w14:paraId="39DA0767" w14:textId="77777777" w:rsidR="00A87657" w:rsidRPr="00473CD4" w:rsidRDefault="00A87657" w:rsidP="00A87657">
                            <w:pPr>
                              <w:pStyle w:val="Default"/>
                              <w:rPr>
                                <w:b/>
                                <w:bCs/>
                                <w:color w:val="auto"/>
                              </w:rPr>
                            </w:pPr>
                            <w:r w:rsidRPr="00473CD4">
                              <w:rPr>
                                <w:b/>
                                <w:bCs/>
                                <w:color w:val="auto"/>
                              </w:rPr>
                              <w:t xml:space="preserve">Vilken typ av material omfattas? </w:t>
                            </w:r>
                          </w:p>
                          <w:p w14:paraId="7C5ABC6D" w14:textId="00E39941" w:rsidR="00A87657" w:rsidRPr="00B62E9E" w:rsidRDefault="00A87657" w:rsidP="00A87657">
                            <w:pPr>
                              <w:pStyle w:val="Default"/>
                              <w:rPr>
                                <w:sz w:val="22"/>
                                <w:szCs w:val="22"/>
                              </w:rPr>
                            </w:pPr>
                            <w:r w:rsidRPr="00B62E9E">
                              <w:rPr>
                                <w:sz w:val="22"/>
                                <w:szCs w:val="22"/>
                              </w:rPr>
                              <w:t xml:space="preserve">Matlådor och muggar helt i plast eller sammansatt av fler än ett material, av vilka ett kan vara plast. </w:t>
                            </w:r>
                            <w:r w:rsidR="00E52BC2" w:rsidRPr="00B62E9E">
                              <w:rPr>
                                <w:sz w:val="22"/>
                                <w:szCs w:val="22"/>
                              </w:rPr>
                              <w:t>Undantaget från kravet är f</w:t>
                            </w:r>
                            <w:r w:rsidRPr="00B62E9E">
                              <w:rPr>
                                <w:sz w:val="22"/>
                                <w:szCs w:val="22"/>
                              </w:rPr>
                              <w:t xml:space="preserve">örpackningar som enbart består av papper eller kartong som inte har modifierats kemiskt på ett sätt som fördröjer nedbrytningen. </w:t>
                            </w:r>
                          </w:p>
                          <w:p w14:paraId="3FFBA2C6" w14:textId="77777777" w:rsidR="00A87657" w:rsidRDefault="00A87657" w:rsidP="00A87657">
                            <w:pPr>
                              <w:pStyle w:val="Default"/>
                              <w:rPr>
                                <w:sz w:val="22"/>
                                <w:szCs w:val="22"/>
                              </w:rPr>
                            </w:pPr>
                          </w:p>
                          <w:p w14:paraId="33A06577" w14:textId="77777777" w:rsidR="00A87657" w:rsidRPr="00473CD4" w:rsidRDefault="00A87657" w:rsidP="00A87657">
                            <w:pPr>
                              <w:pStyle w:val="Default"/>
                              <w:rPr>
                                <w:b/>
                                <w:bCs/>
                                <w:color w:val="auto"/>
                              </w:rPr>
                            </w:pPr>
                            <w:r w:rsidRPr="00473CD4">
                              <w:rPr>
                                <w:b/>
                                <w:bCs/>
                                <w:color w:val="auto"/>
                              </w:rPr>
                              <w:t>Vad räknas som snabbmat?</w:t>
                            </w:r>
                          </w:p>
                          <w:p w14:paraId="2B615069" w14:textId="77777777" w:rsidR="00A87657" w:rsidRPr="00473CD4" w:rsidRDefault="00A87657" w:rsidP="00A87657">
                            <w:pPr>
                              <w:pStyle w:val="Default"/>
                              <w:rPr>
                                <w:color w:val="auto"/>
                                <w:sz w:val="22"/>
                                <w:szCs w:val="22"/>
                              </w:rPr>
                            </w:pPr>
                            <w:r w:rsidRPr="00473CD4">
                              <w:rPr>
                                <w:sz w:val="22"/>
                                <w:szCs w:val="22"/>
                              </w:rPr>
                              <w:t>Snabbmat är mat som är avsedd att ätas ur förpackningen och är färdig att ätas utan ytterligare tillagning av konsumenten, såsom uppvärmning eller annan beredning. Snabbmat är avsedd att ätas direkt antingen på försäljningsstället eller annan plats.</w:t>
                            </w:r>
                          </w:p>
                          <w:p w14:paraId="4F569F3D" w14:textId="77777777" w:rsidR="00A87657" w:rsidRPr="00650442" w:rsidRDefault="00A87657" w:rsidP="00A87657">
                            <w:pPr>
                              <w:pStyle w:val="Default"/>
                            </w:pPr>
                            <w:r>
                              <w:t xml:space="preserve"> </w:t>
                            </w:r>
                            <w:r>
                              <w:rPr>
                                <w:sz w:val="22"/>
                                <w:szCs w:val="22"/>
                              </w:rPr>
                              <w:t xml:space="preserve"> </w:t>
                            </w:r>
                          </w:p>
                          <w:p w14:paraId="2645AE4C" w14:textId="77777777" w:rsidR="00A87657" w:rsidRDefault="00A87657" w:rsidP="00A87657">
                            <w:pPr>
                              <w:pStyle w:val="Default"/>
                              <w:rPr>
                                <w:color w:val="auto"/>
                                <w:sz w:val="28"/>
                                <w:szCs w:val="28"/>
                              </w:rPr>
                            </w:pPr>
                          </w:p>
                          <w:p w14:paraId="5A3C509B" w14:textId="77777777" w:rsidR="00A87657" w:rsidRDefault="00A87657" w:rsidP="00A87657">
                            <w:pPr>
                              <w:pStyle w:val="Default"/>
                              <w:rPr>
                                <w:color w:val="auto"/>
                                <w:sz w:val="28"/>
                                <w:szCs w:val="28"/>
                              </w:rPr>
                            </w:pPr>
                          </w:p>
                          <w:p w14:paraId="56ED3096" w14:textId="77777777" w:rsidR="00A87657" w:rsidRDefault="00A87657" w:rsidP="00A87657">
                            <w:pPr>
                              <w:pStyle w:val="Default"/>
                              <w:rPr>
                                <w:color w:val="auto"/>
                                <w:sz w:val="28"/>
                                <w:szCs w:val="28"/>
                              </w:rPr>
                            </w:pPr>
                          </w:p>
                          <w:p w14:paraId="646DC202" w14:textId="77777777" w:rsidR="00A87657" w:rsidRDefault="00A87657" w:rsidP="00A87657">
                            <w:pPr>
                              <w:pStyle w:val="Default"/>
                              <w:rPr>
                                <w:color w:val="auto"/>
                                <w:sz w:val="28"/>
                                <w:szCs w:val="28"/>
                              </w:rPr>
                            </w:pPr>
                          </w:p>
                          <w:p w14:paraId="61B8A68F" w14:textId="77777777" w:rsidR="00A87657" w:rsidRPr="00851BDD" w:rsidRDefault="00A87657" w:rsidP="00A87657">
                            <w:pPr>
                              <w:pStyle w:val="Defaul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C2F9" id="Textruta 2" o:spid="_x0000_s1027" type="#_x0000_t202" style="position:absolute;margin-left:6.8pt;margin-top:274pt;width:223.55pt;height:56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" o:allowoverlap="f" filled="f" stroked="f" strokeweight=".5pt">
                <v:textbox inset="0,0,0,0">
                  <w:txbxContent>
                    <w:p w14:paraId="4803BBCA" w14:textId="77777777" w:rsidR="00A87657" w:rsidRPr="00473CD4" w:rsidRDefault="00A87657" w:rsidP="00A87657">
                      <w:pPr>
                        <w:pStyle w:val="Default"/>
                        <w:rPr>
                          <w:b/>
                          <w:bCs/>
                          <w:color w:val="auto"/>
                        </w:rPr>
                      </w:pPr>
                      <w:r w:rsidRPr="00473CD4">
                        <w:rPr>
                          <w:b/>
                          <w:bCs/>
                          <w:color w:val="auto"/>
                        </w:rPr>
                        <w:t>Varför införs kravet?</w:t>
                      </w:r>
                    </w:p>
                    <w:p w14:paraId="48A5C1D0" w14:textId="0CB79826" w:rsidR="00E52BC2" w:rsidRPr="00B62E9E" w:rsidRDefault="00E52BC2" w:rsidP="00A87657">
                      <w:pPr>
                        <w:pStyle w:val="Default"/>
                        <w:rPr>
                          <w:sz w:val="22"/>
                          <w:szCs w:val="22"/>
                        </w:rPr>
                      </w:pPr>
                      <w:r w:rsidRPr="00B62E9E">
                        <w:rPr>
                          <w:sz w:val="22"/>
                          <w:szCs w:val="22"/>
                        </w:rPr>
                        <w:t>De nya reglerna syftar till</w:t>
                      </w:r>
                      <w:r w:rsidR="00A87657" w:rsidRPr="00B62E9E">
                        <w:rPr>
                          <w:sz w:val="22"/>
                          <w:szCs w:val="22"/>
                        </w:rPr>
                        <w:t xml:space="preserve"> att minska förbrukningen och nedskräpningen av engångsartiklar. Målsättningen är att förbrukningen av </w:t>
                      </w:r>
                      <w:r w:rsidRPr="00B62E9E">
                        <w:rPr>
                          <w:sz w:val="22"/>
                          <w:szCs w:val="22"/>
                        </w:rPr>
                        <w:t xml:space="preserve">engångsprodukter, i form av </w:t>
                      </w:r>
                      <w:r w:rsidR="00A87657" w:rsidRPr="00B62E9E">
                        <w:rPr>
                          <w:sz w:val="22"/>
                          <w:szCs w:val="22"/>
                        </w:rPr>
                        <w:t>muggar och matlådor</w:t>
                      </w:r>
                      <w:r w:rsidRPr="00B62E9E">
                        <w:rPr>
                          <w:sz w:val="22"/>
                          <w:szCs w:val="22"/>
                        </w:rPr>
                        <w:t>,</w:t>
                      </w:r>
                      <w:r w:rsidR="00A87657" w:rsidRPr="00B62E9E">
                        <w:rPr>
                          <w:sz w:val="22"/>
                          <w:szCs w:val="22"/>
                        </w:rPr>
                        <w:t xml:space="preserve"> ska ha minskat med 50 procent i Sverige till år 2026 jämfört med 2022. De återanvändbara matlådorna och muggarna ska ingå i ett rotationssystem så att de kan användas igen. </w:t>
                      </w:r>
                    </w:p>
                    <w:p w14:paraId="3161F1DD" w14:textId="77777777" w:rsidR="00A87657" w:rsidRPr="00E52BC2" w:rsidRDefault="00A87657" w:rsidP="00A87657">
                      <w:pPr>
                        <w:pStyle w:val="Default"/>
                        <w:rPr>
                          <w:color w:val="auto"/>
                          <w:sz w:val="20"/>
                          <w:szCs w:val="20"/>
                        </w:rPr>
                      </w:pPr>
                    </w:p>
                    <w:p w14:paraId="15887431" w14:textId="77777777" w:rsidR="00A87657" w:rsidRPr="00473CD4" w:rsidRDefault="00A87657" w:rsidP="00A87657">
                      <w:pPr>
                        <w:pStyle w:val="Default"/>
                        <w:rPr>
                          <w:b/>
                          <w:bCs/>
                          <w:color w:val="auto"/>
                        </w:rPr>
                      </w:pPr>
                      <w:r w:rsidRPr="00473CD4">
                        <w:rPr>
                          <w:b/>
                          <w:bCs/>
                          <w:color w:val="auto"/>
                        </w:rPr>
                        <w:t xml:space="preserve">Vilka försäljningsställen omfattas? </w:t>
                      </w:r>
                    </w:p>
                    <w:p w14:paraId="2EDE4B87" w14:textId="25C25CEF" w:rsidR="00A87657" w:rsidRPr="00B62E9E" w:rsidRDefault="00A87657" w:rsidP="00A87657">
                      <w:pPr>
                        <w:pStyle w:val="Default"/>
                        <w:rPr>
                          <w:sz w:val="22"/>
                          <w:szCs w:val="22"/>
                        </w:rPr>
                      </w:pPr>
                      <w:r w:rsidRPr="00B62E9E">
                        <w:rPr>
                          <w:sz w:val="22"/>
                          <w:szCs w:val="22"/>
                        </w:rPr>
                        <w:t>Du som serverar dryck eller snabbmat i fler än sammanlagt 150 engångsmatlådor och engångsmuggar per dag</w:t>
                      </w:r>
                      <w:r w:rsidR="00E52BC2" w:rsidRPr="00B62E9E">
                        <w:rPr>
                          <w:sz w:val="22"/>
                          <w:szCs w:val="22"/>
                        </w:rPr>
                        <w:t>. F</w:t>
                      </w:r>
                      <w:r w:rsidRPr="00B62E9E">
                        <w:rPr>
                          <w:sz w:val="22"/>
                          <w:szCs w:val="22"/>
                        </w:rPr>
                        <w:t xml:space="preserve">rån och med </w:t>
                      </w:r>
                      <w:r w:rsidR="00E52BC2" w:rsidRPr="00B62E9E">
                        <w:rPr>
                          <w:sz w:val="22"/>
                          <w:szCs w:val="22"/>
                        </w:rPr>
                        <w:t xml:space="preserve">år </w:t>
                      </w:r>
                      <w:r w:rsidRPr="00B62E9E">
                        <w:rPr>
                          <w:sz w:val="22"/>
                          <w:szCs w:val="22"/>
                        </w:rPr>
                        <w:t xml:space="preserve">2026 </w:t>
                      </w:r>
                      <w:r w:rsidR="00E52BC2" w:rsidRPr="00B62E9E">
                        <w:rPr>
                          <w:sz w:val="22"/>
                          <w:szCs w:val="22"/>
                        </w:rPr>
                        <w:t>sänks</w:t>
                      </w:r>
                      <w:r w:rsidRPr="00B62E9E">
                        <w:rPr>
                          <w:sz w:val="22"/>
                          <w:szCs w:val="22"/>
                        </w:rPr>
                        <w:t xml:space="preserve"> gränsen </w:t>
                      </w:r>
                      <w:r w:rsidR="00E52BC2" w:rsidRPr="00B62E9E">
                        <w:rPr>
                          <w:sz w:val="22"/>
                          <w:szCs w:val="22"/>
                        </w:rPr>
                        <w:t xml:space="preserve">till </w:t>
                      </w:r>
                      <w:r w:rsidRPr="00B62E9E">
                        <w:rPr>
                          <w:sz w:val="22"/>
                          <w:szCs w:val="22"/>
                        </w:rPr>
                        <w:t xml:space="preserve">75 matlådor och muggar per dag. </w:t>
                      </w:r>
                    </w:p>
                    <w:p w14:paraId="210437B6" w14:textId="77777777" w:rsidR="00A87657" w:rsidRDefault="00A87657" w:rsidP="00A87657">
                      <w:pPr>
                        <w:pStyle w:val="Default"/>
                        <w:rPr>
                          <w:sz w:val="22"/>
                          <w:szCs w:val="22"/>
                        </w:rPr>
                      </w:pPr>
                    </w:p>
                    <w:p w14:paraId="39DA0767" w14:textId="77777777" w:rsidR="00A87657" w:rsidRPr="00473CD4" w:rsidRDefault="00A87657" w:rsidP="00A87657">
                      <w:pPr>
                        <w:pStyle w:val="Default"/>
                        <w:rPr>
                          <w:b/>
                          <w:bCs/>
                          <w:color w:val="auto"/>
                        </w:rPr>
                      </w:pPr>
                      <w:r w:rsidRPr="00473CD4">
                        <w:rPr>
                          <w:b/>
                          <w:bCs/>
                          <w:color w:val="auto"/>
                        </w:rPr>
                        <w:t xml:space="preserve">Vilken typ av material omfattas? </w:t>
                      </w:r>
                    </w:p>
                    <w:p w14:paraId="7C5ABC6D" w14:textId="00E39941" w:rsidR="00A87657" w:rsidRPr="00B62E9E" w:rsidRDefault="00A87657" w:rsidP="00A87657">
                      <w:pPr>
                        <w:pStyle w:val="Default"/>
                        <w:rPr>
                          <w:sz w:val="22"/>
                          <w:szCs w:val="22"/>
                        </w:rPr>
                      </w:pPr>
                      <w:r w:rsidRPr="00B62E9E">
                        <w:rPr>
                          <w:sz w:val="22"/>
                          <w:szCs w:val="22"/>
                        </w:rPr>
                        <w:t xml:space="preserve">Matlådor och muggar helt i plast eller sammansatt av fler än ett material, av vilka ett kan vara plast. </w:t>
                      </w:r>
                      <w:r w:rsidR="00E52BC2" w:rsidRPr="00B62E9E">
                        <w:rPr>
                          <w:sz w:val="22"/>
                          <w:szCs w:val="22"/>
                        </w:rPr>
                        <w:t>Undantaget från kravet är f</w:t>
                      </w:r>
                      <w:r w:rsidRPr="00B62E9E">
                        <w:rPr>
                          <w:sz w:val="22"/>
                          <w:szCs w:val="22"/>
                        </w:rPr>
                        <w:t xml:space="preserve">örpackningar som enbart består av papper eller kartong som inte har modifierats kemiskt på ett sätt som fördröjer nedbrytningen. </w:t>
                      </w:r>
                    </w:p>
                    <w:p w14:paraId="3FFBA2C6" w14:textId="77777777" w:rsidR="00A87657" w:rsidRDefault="00A87657" w:rsidP="00A87657">
                      <w:pPr>
                        <w:pStyle w:val="Default"/>
                        <w:rPr>
                          <w:sz w:val="22"/>
                          <w:szCs w:val="22"/>
                        </w:rPr>
                      </w:pPr>
                    </w:p>
                    <w:p w14:paraId="33A06577" w14:textId="77777777" w:rsidR="00A87657" w:rsidRPr="00473CD4" w:rsidRDefault="00A87657" w:rsidP="00A87657">
                      <w:pPr>
                        <w:pStyle w:val="Default"/>
                        <w:rPr>
                          <w:b/>
                          <w:bCs/>
                          <w:color w:val="auto"/>
                        </w:rPr>
                      </w:pPr>
                      <w:r w:rsidRPr="00473CD4">
                        <w:rPr>
                          <w:b/>
                          <w:bCs/>
                          <w:color w:val="auto"/>
                        </w:rPr>
                        <w:t>Vad räknas som snabbmat?</w:t>
                      </w:r>
                    </w:p>
                    <w:p w14:paraId="2B615069" w14:textId="77777777" w:rsidR="00A87657" w:rsidRPr="00473CD4" w:rsidRDefault="00A87657" w:rsidP="00A87657">
                      <w:pPr>
                        <w:pStyle w:val="Default"/>
                        <w:rPr>
                          <w:color w:val="auto"/>
                          <w:sz w:val="22"/>
                          <w:szCs w:val="22"/>
                        </w:rPr>
                      </w:pPr>
                      <w:r w:rsidRPr="00473CD4">
                        <w:rPr>
                          <w:sz w:val="22"/>
                          <w:szCs w:val="22"/>
                        </w:rPr>
                        <w:t>Snabbmat är mat som är avsedd att ätas ur förpackningen och är färdig att ätas utan ytterligare tillagning av konsumenten, såsom uppvärmning eller annan beredning. Snabbmat är avsedd att ätas direkt antingen på försäljningsstället eller annan plats.</w:t>
                      </w:r>
                    </w:p>
                    <w:p w14:paraId="4F569F3D" w14:textId="77777777" w:rsidR="00A87657" w:rsidRPr="00650442" w:rsidRDefault="00A87657" w:rsidP="00A87657">
                      <w:pPr>
                        <w:pStyle w:val="Default"/>
                      </w:pPr>
                      <w:r>
                        <w:t xml:space="preserve"> </w:t>
                      </w:r>
                      <w:r>
                        <w:rPr>
                          <w:sz w:val="22"/>
                          <w:szCs w:val="22"/>
                        </w:rPr>
                        <w:t xml:space="preserve"> </w:t>
                      </w:r>
                    </w:p>
                    <w:p w14:paraId="2645AE4C" w14:textId="77777777" w:rsidR="00A87657" w:rsidRDefault="00A87657" w:rsidP="00A87657">
                      <w:pPr>
                        <w:pStyle w:val="Default"/>
                        <w:rPr>
                          <w:color w:val="auto"/>
                          <w:sz w:val="28"/>
                          <w:szCs w:val="28"/>
                        </w:rPr>
                      </w:pPr>
                    </w:p>
                    <w:p w14:paraId="5A3C509B" w14:textId="77777777" w:rsidR="00A87657" w:rsidRDefault="00A87657" w:rsidP="00A87657">
                      <w:pPr>
                        <w:pStyle w:val="Default"/>
                        <w:rPr>
                          <w:color w:val="auto"/>
                          <w:sz w:val="28"/>
                          <w:szCs w:val="28"/>
                        </w:rPr>
                      </w:pPr>
                    </w:p>
                    <w:p w14:paraId="56ED3096" w14:textId="77777777" w:rsidR="00A87657" w:rsidRDefault="00A87657" w:rsidP="00A87657">
                      <w:pPr>
                        <w:pStyle w:val="Default"/>
                        <w:rPr>
                          <w:color w:val="auto"/>
                          <w:sz w:val="28"/>
                          <w:szCs w:val="28"/>
                        </w:rPr>
                      </w:pPr>
                    </w:p>
                    <w:p w14:paraId="646DC202" w14:textId="77777777" w:rsidR="00A87657" w:rsidRDefault="00A87657" w:rsidP="00A87657">
                      <w:pPr>
                        <w:pStyle w:val="Default"/>
                        <w:rPr>
                          <w:color w:val="auto"/>
                          <w:sz w:val="28"/>
                          <w:szCs w:val="28"/>
                        </w:rPr>
                      </w:pPr>
                    </w:p>
                    <w:p w14:paraId="61B8A68F" w14:textId="77777777" w:rsidR="00A87657" w:rsidRPr="00851BDD" w:rsidRDefault="00A87657" w:rsidP="00A87657">
                      <w:pPr>
                        <w:pStyle w:val="Default"/>
                        <w:rPr>
                          <w:sz w:val="28"/>
                          <w:szCs w:val="28"/>
                        </w:rPr>
                      </w:pPr>
                    </w:p>
                  </w:txbxContent>
                </v:textbox>
                <w10:wrap type="square" anchorx="margin" anchory="page"/>
                <w10:anchorlock/>
              </v:shape>
            </w:pict>
          </mc:Fallback>
        </mc:AlternateContent>
      </w:r>
      <w:r w:rsidR="009F11FB">
        <w:rPr>
          <w:noProof/>
          <w:lang w:bidi="ar-SA"/>
        </w:rPr>
        <mc:AlternateContent>
          <mc:Choice Requires="wps">
            <w:drawing>
              <wp:anchor distT="0" distB="0" distL="114300" distR="114300" simplePos="0" relativeHeight="251662336" behindDoc="0" locked="1" layoutInCell="1" allowOverlap="0" wp14:anchorId="02CCD6DB" wp14:editId="300BAC19">
                <wp:simplePos x="0" y="0"/>
                <wp:positionH relativeFrom="page">
                  <wp:posOffset>770255</wp:posOffset>
                </wp:positionH>
                <wp:positionV relativeFrom="margin">
                  <wp:posOffset>789305</wp:posOffset>
                </wp:positionV>
                <wp:extent cx="6191885" cy="1905000"/>
                <wp:effectExtent l="0" t="0" r="0" b="0"/>
                <wp:wrapSquare wrapText="bothSides"/>
                <wp:docPr id="3" name="Textruta 3"/>
                <wp:cNvGraphicFramePr/>
                <a:graphic xmlns:a="http://schemas.openxmlformats.org/drawingml/2006/main">
                  <a:graphicData uri="http://schemas.microsoft.com/office/word/2010/wordprocessingShape">
                    <wps:wsp>
                      <wps:cNvSpPr txBox="1"/>
                      <wps:spPr>
                        <a:xfrm>
                          <a:off x="0" y="0"/>
                          <a:ext cx="6191885" cy="1905000"/>
                        </a:xfrm>
                        <a:prstGeom prst="rect">
                          <a:avLst/>
                        </a:prstGeom>
                        <a:noFill/>
                        <a:ln w="6350">
                          <a:noFill/>
                        </a:ln>
                      </wps:spPr>
                      <wps:txbx>
                        <w:txbxContent>
                          <w:p w14:paraId="3C9E9CA7" w14:textId="2FA08970" w:rsidR="0057411D" w:rsidRPr="005F072F" w:rsidRDefault="005F072F" w:rsidP="0057411D">
                            <w:pPr>
                              <w:pStyle w:val="Rubrik"/>
                              <w:rPr>
                                <w:sz w:val="56"/>
                              </w:rPr>
                            </w:pPr>
                            <w:r>
                              <w:rPr>
                                <w:sz w:val="56"/>
                              </w:rPr>
                              <w:t>Nu ska du</w:t>
                            </w:r>
                            <w:r w:rsidR="0057411D" w:rsidRPr="005F072F">
                              <w:rPr>
                                <w:sz w:val="56"/>
                              </w:rPr>
                              <w:t xml:space="preserve"> </w:t>
                            </w:r>
                            <w:r w:rsidR="0057411D" w:rsidRPr="00085422">
                              <w:rPr>
                                <w:sz w:val="58"/>
                                <w:szCs w:val="72"/>
                              </w:rPr>
                              <w:t>kun</w:t>
                            </w:r>
                            <w:r w:rsidR="0057411D" w:rsidRPr="005F072F">
                              <w:rPr>
                                <w:sz w:val="56"/>
                              </w:rPr>
                              <w:t>na erbjuda matlådor och muggar som är återan</w:t>
                            </w:r>
                            <w:r w:rsidRPr="005F072F">
                              <w:rPr>
                                <w:sz w:val="56"/>
                              </w:rPr>
                              <w:t>vän</w:t>
                            </w:r>
                            <w:r w:rsidR="0057411D" w:rsidRPr="005F072F">
                              <w:rPr>
                                <w:sz w:val="56"/>
                              </w:rPr>
                              <w:t>dbara</w:t>
                            </w:r>
                          </w:p>
                          <w:p w14:paraId="7E244775" w14:textId="77777777" w:rsidR="00DA3703" w:rsidRDefault="00DA3703" w:rsidP="00851BDD">
                            <w:pPr>
                              <w:pStyle w:val="Default"/>
                              <w:rPr>
                                <w:color w:val="auto"/>
                                <w:sz w:val="28"/>
                                <w:szCs w:val="28"/>
                              </w:rPr>
                            </w:pPr>
                          </w:p>
                          <w:p w14:paraId="5DB1FBB8" w14:textId="726BFFDD" w:rsidR="00C7380D" w:rsidRPr="00475304" w:rsidRDefault="000503B5" w:rsidP="00851BDD">
                            <w:pPr>
                              <w:pStyle w:val="Default"/>
                              <w:rPr>
                                <w:color w:val="auto"/>
                                <w:sz w:val="26"/>
                                <w:szCs w:val="26"/>
                              </w:rPr>
                            </w:pPr>
                            <w:r w:rsidRPr="00475304">
                              <w:rPr>
                                <w:color w:val="auto"/>
                                <w:sz w:val="26"/>
                                <w:szCs w:val="26"/>
                              </w:rPr>
                              <w:t xml:space="preserve">Från </w:t>
                            </w:r>
                            <w:r w:rsidR="00E52BC2" w:rsidRPr="00475304">
                              <w:rPr>
                                <w:color w:val="auto"/>
                                <w:sz w:val="26"/>
                                <w:szCs w:val="26"/>
                              </w:rPr>
                              <w:t xml:space="preserve">den </w:t>
                            </w:r>
                            <w:r w:rsidRPr="00475304">
                              <w:rPr>
                                <w:color w:val="auto"/>
                                <w:sz w:val="26"/>
                                <w:szCs w:val="26"/>
                              </w:rPr>
                              <w:t xml:space="preserve">1 januari 2024 ska du som </w:t>
                            </w:r>
                            <w:r w:rsidR="00A5439A" w:rsidRPr="00475304">
                              <w:rPr>
                                <w:color w:val="auto"/>
                                <w:sz w:val="26"/>
                                <w:szCs w:val="26"/>
                              </w:rPr>
                              <w:t>säljer</w:t>
                            </w:r>
                            <w:r w:rsidRPr="00475304">
                              <w:rPr>
                                <w:color w:val="auto"/>
                                <w:sz w:val="26"/>
                                <w:szCs w:val="26"/>
                              </w:rPr>
                              <w:t xml:space="preserve"> snabbmat och dryck i engångsmatlåda eller engångsmugg</w:t>
                            </w:r>
                            <w:r w:rsidR="001150E0" w:rsidRPr="00475304">
                              <w:rPr>
                                <w:color w:val="auto"/>
                                <w:sz w:val="26"/>
                                <w:szCs w:val="26"/>
                              </w:rPr>
                              <w:t xml:space="preserve"> kunna</w:t>
                            </w:r>
                            <w:r w:rsidRPr="00475304">
                              <w:rPr>
                                <w:color w:val="auto"/>
                                <w:sz w:val="26"/>
                                <w:szCs w:val="26"/>
                              </w:rPr>
                              <w:t xml:space="preserve"> </w:t>
                            </w:r>
                            <w:r w:rsidR="00277DE4" w:rsidRPr="00475304">
                              <w:rPr>
                                <w:color w:val="auto"/>
                                <w:sz w:val="26"/>
                                <w:szCs w:val="26"/>
                              </w:rPr>
                              <w:t xml:space="preserve">erbjuda </w:t>
                            </w:r>
                            <w:r w:rsidR="00D62C03" w:rsidRPr="00475304">
                              <w:rPr>
                                <w:color w:val="auto"/>
                                <w:sz w:val="26"/>
                                <w:szCs w:val="26"/>
                              </w:rPr>
                              <w:t>kunden</w:t>
                            </w:r>
                            <w:r w:rsidR="00277DE4" w:rsidRPr="00475304">
                              <w:rPr>
                                <w:color w:val="auto"/>
                                <w:sz w:val="26"/>
                                <w:szCs w:val="26"/>
                              </w:rPr>
                              <w:t xml:space="preserve"> </w:t>
                            </w:r>
                            <w:r w:rsidRPr="00475304">
                              <w:rPr>
                                <w:color w:val="auto"/>
                                <w:sz w:val="26"/>
                                <w:szCs w:val="26"/>
                              </w:rPr>
                              <w:t>att</w:t>
                            </w:r>
                            <w:r w:rsidR="00D62C03" w:rsidRPr="00475304">
                              <w:rPr>
                                <w:color w:val="auto"/>
                                <w:sz w:val="26"/>
                                <w:szCs w:val="26"/>
                              </w:rPr>
                              <w:t xml:space="preserve"> i stället</w:t>
                            </w:r>
                            <w:r w:rsidRPr="00475304">
                              <w:rPr>
                                <w:color w:val="auto"/>
                                <w:sz w:val="26"/>
                                <w:szCs w:val="26"/>
                              </w:rPr>
                              <w:t xml:space="preserve"> få maten och drycken serverad i en återanvändbar matlåda och mugg. Locken ska också vara återanvändbara.</w:t>
                            </w:r>
                            <w:r w:rsidR="00C91871" w:rsidRPr="00475304">
                              <w:rPr>
                                <w:color w:val="auto"/>
                                <w:sz w:val="26"/>
                                <w:szCs w:val="26"/>
                              </w:rPr>
                              <w:t xml:space="preserve"> </w:t>
                            </w:r>
                          </w:p>
                          <w:p w14:paraId="41FFD490" w14:textId="77777777" w:rsidR="00347235" w:rsidRDefault="00347235" w:rsidP="00851BDD">
                            <w:pPr>
                              <w:pStyle w:val="Default"/>
                              <w:rPr>
                                <w:color w:val="auto"/>
                                <w:sz w:val="28"/>
                                <w:szCs w:val="28"/>
                              </w:rPr>
                            </w:pPr>
                          </w:p>
                          <w:p w14:paraId="07031EC4" w14:textId="77777777" w:rsidR="003115FF" w:rsidRDefault="003115FF" w:rsidP="00851BDD">
                            <w:pPr>
                              <w:pStyle w:val="Default"/>
                              <w:rPr>
                                <w:color w:val="auto"/>
                                <w:sz w:val="28"/>
                                <w:szCs w:val="28"/>
                              </w:rPr>
                            </w:pPr>
                          </w:p>
                          <w:p w14:paraId="689A1E0B" w14:textId="77777777" w:rsidR="003115FF" w:rsidRDefault="003115FF" w:rsidP="00851BDD">
                            <w:pPr>
                              <w:pStyle w:val="Default"/>
                              <w:rPr>
                                <w:color w:val="auto"/>
                                <w:sz w:val="28"/>
                                <w:szCs w:val="28"/>
                              </w:rPr>
                            </w:pPr>
                          </w:p>
                          <w:p w14:paraId="2FD14D67" w14:textId="77777777" w:rsidR="00A06BBE" w:rsidRDefault="00A06BBE" w:rsidP="00851BDD">
                            <w:pPr>
                              <w:pStyle w:val="Default"/>
                              <w:rPr>
                                <w:color w:val="auto"/>
                                <w:sz w:val="28"/>
                                <w:szCs w:val="28"/>
                              </w:rPr>
                            </w:pPr>
                          </w:p>
                          <w:p w14:paraId="2BFCE8AB" w14:textId="77777777" w:rsidR="00A06BBE" w:rsidRDefault="00A06BBE" w:rsidP="00851BDD">
                            <w:pPr>
                              <w:pStyle w:val="Default"/>
                              <w:rPr>
                                <w:color w:val="auto"/>
                                <w:sz w:val="28"/>
                                <w:szCs w:val="28"/>
                              </w:rPr>
                            </w:pPr>
                          </w:p>
                          <w:p w14:paraId="4DDEF108" w14:textId="77777777" w:rsidR="0031007B" w:rsidRPr="00851BDD" w:rsidRDefault="0031007B" w:rsidP="00851BDD">
                            <w:pPr>
                              <w:pStyle w:val="Defaul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D6DB" id="Textruta 3" o:spid="_x0000_s1028" type="#_x0000_t202" style="position:absolute;margin-left:60.65pt;margin-top:62.15pt;width:487.55pt;height:15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" o:allowoverlap="f" filled="f" stroked="f" strokeweight=".5pt">
                <v:textbox inset="0,0,0,0">
                  <w:txbxContent>
                    <w:p w14:paraId="3C9E9CA7" w14:textId="2FA08970" w:rsidR="0057411D" w:rsidRPr="005F072F" w:rsidRDefault="005F072F" w:rsidP="0057411D">
                      <w:pPr>
                        <w:pStyle w:val="Rubrik"/>
                        <w:rPr>
                          <w:sz w:val="56"/>
                        </w:rPr>
                      </w:pPr>
                      <w:r>
                        <w:rPr>
                          <w:sz w:val="56"/>
                        </w:rPr>
                        <w:t>Nu ska du</w:t>
                      </w:r>
                      <w:r w:rsidR="0057411D" w:rsidRPr="005F072F">
                        <w:rPr>
                          <w:sz w:val="56"/>
                        </w:rPr>
                        <w:t xml:space="preserve"> </w:t>
                      </w:r>
                      <w:r w:rsidR="0057411D" w:rsidRPr="00085422">
                        <w:rPr>
                          <w:sz w:val="58"/>
                          <w:szCs w:val="72"/>
                        </w:rPr>
                        <w:t>kun</w:t>
                      </w:r>
                      <w:r w:rsidR="0057411D" w:rsidRPr="005F072F">
                        <w:rPr>
                          <w:sz w:val="56"/>
                        </w:rPr>
                        <w:t>na erbjuda matlådor och muggar som är återan</w:t>
                      </w:r>
                      <w:r w:rsidRPr="005F072F">
                        <w:rPr>
                          <w:sz w:val="56"/>
                        </w:rPr>
                        <w:t>vän</w:t>
                      </w:r>
                      <w:r w:rsidR="0057411D" w:rsidRPr="005F072F">
                        <w:rPr>
                          <w:sz w:val="56"/>
                        </w:rPr>
                        <w:t>dbara</w:t>
                      </w:r>
                    </w:p>
                    <w:p w14:paraId="7E244775" w14:textId="77777777" w:rsidR="00DA3703" w:rsidRDefault="00DA3703" w:rsidP="00851BDD">
                      <w:pPr>
                        <w:pStyle w:val="Default"/>
                        <w:rPr>
                          <w:color w:val="auto"/>
                          <w:sz w:val="28"/>
                          <w:szCs w:val="28"/>
                        </w:rPr>
                      </w:pPr>
                    </w:p>
                    <w:p w14:paraId="5DB1FBB8" w14:textId="726BFFDD" w:rsidR="00C7380D" w:rsidRPr="00475304" w:rsidRDefault="000503B5" w:rsidP="00851BDD">
                      <w:pPr>
                        <w:pStyle w:val="Default"/>
                        <w:rPr>
                          <w:color w:val="auto"/>
                          <w:sz w:val="26"/>
                          <w:szCs w:val="26"/>
                        </w:rPr>
                      </w:pPr>
                      <w:r w:rsidRPr="00475304">
                        <w:rPr>
                          <w:color w:val="auto"/>
                          <w:sz w:val="26"/>
                          <w:szCs w:val="26"/>
                        </w:rPr>
                        <w:t xml:space="preserve">Från </w:t>
                      </w:r>
                      <w:r w:rsidR="00E52BC2" w:rsidRPr="00475304">
                        <w:rPr>
                          <w:color w:val="auto"/>
                          <w:sz w:val="26"/>
                          <w:szCs w:val="26"/>
                        </w:rPr>
                        <w:t xml:space="preserve">den </w:t>
                      </w:r>
                      <w:r w:rsidRPr="00475304">
                        <w:rPr>
                          <w:color w:val="auto"/>
                          <w:sz w:val="26"/>
                          <w:szCs w:val="26"/>
                        </w:rPr>
                        <w:t xml:space="preserve">1 januari 2024 ska du som </w:t>
                      </w:r>
                      <w:r w:rsidR="00A5439A" w:rsidRPr="00475304">
                        <w:rPr>
                          <w:color w:val="auto"/>
                          <w:sz w:val="26"/>
                          <w:szCs w:val="26"/>
                        </w:rPr>
                        <w:t>säljer</w:t>
                      </w:r>
                      <w:r w:rsidRPr="00475304">
                        <w:rPr>
                          <w:color w:val="auto"/>
                          <w:sz w:val="26"/>
                          <w:szCs w:val="26"/>
                        </w:rPr>
                        <w:t xml:space="preserve"> snabbmat och dryck i engångsmatlåda eller engångsmugg</w:t>
                      </w:r>
                      <w:r w:rsidR="001150E0" w:rsidRPr="00475304">
                        <w:rPr>
                          <w:color w:val="auto"/>
                          <w:sz w:val="26"/>
                          <w:szCs w:val="26"/>
                        </w:rPr>
                        <w:t xml:space="preserve"> kunna</w:t>
                      </w:r>
                      <w:r w:rsidRPr="00475304">
                        <w:rPr>
                          <w:color w:val="auto"/>
                          <w:sz w:val="26"/>
                          <w:szCs w:val="26"/>
                        </w:rPr>
                        <w:t xml:space="preserve"> </w:t>
                      </w:r>
                      <w:r w:rsidR="00277DE4" w:rsidRPr="00475304">
                        <w:rPr>
                          <w:color w:val="auto"/>
                          <w:sz w:val="26"/>
                          <w:szCs w:val="26"/>
                        </w:rPr>
                        <w:t xml:space="preserve">erbjuda </w:t>
                      </w:r>
                      <w:r w:rsidR="00D62C03" w:rsidRPr="00475304">
                        <w:rPr>
                          <w:color w:val="auto"/>
                          <w:sz w:val="26"/>
                          <w:szCs w:val="26"/>
                        </w:rPr>
                        <w:t>kunden</w:t>
                      </w:r>
                      <w:r w:rsidR="00277DE4" w:rsidRPr="00475304">
                        <w:rPr>
                          <w:color w:val="auto"/>
                          <w:sz w:val="26"/>
                          <w:szCs w:val="26"/>
                        </w:rPr>
                        <w:t xml:space="preserve"> </w:t>
                      </w:r>
                      <w:r w:rsidRPr="00475304">
                        <w:rPr>
                          <w:color w:val="auto"/>
                          <w:sz w:val="26"/>
                          <w:szCs w:val="26"/>
                        </w:rPr>
                        <w:t>att</w:t>
                      </w:r>
                      <w:r w:rsidR="00D62C03" w:rsidRPr="00475304">
                        <w:rPr>
                          <w:color w:val="auto"/>
                          <w:sz w:val="26"/>
                          <w:szCs w:val="26"/>
                        </w:rPr>
                        <w:t xml:space="preserve"> i stället</w:t>
                      </w:r>
                      <w:r w:rsidRPr="00475304">
                        <w:rPr>
                          <w:color w:val="auto"/>
                          <w:sz w:val="26"/>
                          <w:szCs w:val="26"/>
                        </w:rPr>
                        <w:t xml:space="preserve"> få maten och drycken serverad i en återanvändbar matlåda och mugg. Locken ska också vara återanvändbara.</w:t>
                      </w:r>
                      <w:r w:rsidR="00C91871" w:rsidRPr="00475304">
                        <w:rPr>
                          <w:color w:val="auto"/>
                          <w:sz w:val="26"/>
                          <w:szCs w:val="26"/>
                        </w:rPr>
                        <w:t xml:space="preserve"> </w:t>
                      </w:r>
                    </w:p>
                    <w:p w14:paraId="41FFD490" w14:textId="77777777" w:rsidR="00347235" w:rsidRDefault="00347235" w:rsidP="00851BDD">
                      <w:pPr>
                        <w:pStyle w:val="Default"/>
                        <w:rPr>
                          <w:color w:val="auto"/>
                          <w:sz w:val="28"/>
                          <w:szCs w:val="28"/>
                        </w:rPr>
                      </w:pPr>
                    </w:p>
                    <w:p w14:paraId="07031EC4" w14:textId="77777777" w:rsidR="003115FF" w:rsidRDefault="003115FF" w:rsidP="00851BDD">
                      <w:pPr>
                        <w:pStyle w:val="Default"/>
                        <w:rPr>
                          <w:color w:val="auto"/>
                          <w:sz w:val="28"/>
                          <w:szCs w:val="28"/>
                        </w:rPr>
                      </w:pPr>
                    </w:p>
                    <w:p w14:paraId="689A1E0B" w14:textId="77777777" w:rsidR="003115FF" w:rsidRDefault="003115FF" w:rsidP="00851BDD">
                      <w:pPr>
                        <w:pStyle w:val="Default"/>
                        <w:rPr>
                          <w:color w:val="auto"/>
                          <w:sz w:val="28"/>
                          <w:szCs w:val="28"/>
                        </w:rPr>
                      </w:pPr>
                    </w:p>
                    <w:p w14:paraId="2FD14D67" w14:textId="77777777" w:rsidR="00A06BBE" w:rsidRDefault="00A06BBE" w:rsidP="00851BDD">
                      <w:pPr>
                        <w:pStyle w:val="Default"/>
                        <w:rPr>
                          <w:color w:val="auto"/>
                          <w:sz w:val="28"/>
                          <w:szCs w:val="28"/>
                        </w:rPr>
                      </w:pPr>
                    </w:p>
                    <w:p w14:paraId="2BFCE8AB" w14:textId="77777777" w:rsidR="00A06BBE" w:rsidRDefault="00A06BBE" w:rsidP="00851BDD">
                      <w:pPr>
                        <w:pStyle w:val="Default"/>
                        <w:rPr>
                          <w:color w:val="auto"/>
                          <w:sz w:val="28"/>
                          <w:szCs w:val="28"/>
                        </w:rPr>
                      </w:pPr>
                    </w:p>
                    <w:p w14:paraId="4DDEF108" w14:textId="77777777" w:rsidR="0031007B" w:rsidRPr="00851BDD" w:rsidRDefault="0031007B" w:rsidP="00851BDD">
                      <w:pPr>
                        <w:pStyle w:val="Default"/>
                        <w:rPr>
                          <w:sz w:val="28"/>
                          <w:szCs w:val="28"/>
                        </w:rPr>
                      </w:pPr>
                    </w:p>
                  </w:txbxContent>
                </v:textbox>
                <w10:wrap type="square" anchorx="page" anchory="margin"/>
                <w10:anchorlock/>
              </v:shape>
            </w:pict>
          </mc:Fallback>
        </mc:AlternateContent>
      </w:r>
      <w:r w:rsidR="000F302B">
        <w:rPr>
          <w:noProof/>
          <w:lang w:bidi="ar-SA"/>
        </w:rPr>
        <w:drawing>
          <wp:anchor distT="0" distB="0" distL="114300" distR="114300" simplePos="0" relativeHeight="251660288" behindDoc="0" locked="1" layoutInCell="1" allowOverlap="0" wp14:anchorId="517E1515" wp14:editId="57158757">
            <wp:simplePos x="0" y="0"/>
            <wp:positionH relativeFrom="margin">
              <wp:posOffset>85725</wp:posOffset>
            </wp:positionH>
            <wp:positionV relativeFrom="margin">
              <wp:posOffset>-243205</wp:posOffset>
            </wp:positionV>
            <wp:extent cx="1259840" cy="51435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_logo_Svart.eps"/>
                    <pic:cNvPicPr/>
                  </pic:nvPicPr>
                  <pic:blipFill rotWithShape="1">
                    <a:blip r:embed="rId9" cstate="print">
                      <a:extLst>
                        <a:ext uri="{28A0092B-C50C-407E-A947-70E740481C1C}">
                          <a14:useLocalDpi xmlns:a14="http://schemas.microsoft.com/office/drawing/2010/main" val="0"/>
                        </a:ext>
                      </a:extLst>
                    </a:blip>
                    <a:srcRect b="-2006"/>
                    <a:stretch/>
                  </pic:blipFill>
                  <pic:spPr bwMode="auto">
                    <a:xfrm>
                      <a:off x="0" y="0"/>
                      <a:ext cx="125984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6467F" w:rsidRPr="004A11A5" w:rsidSect="004043A1">
      <w:type w:val="continuous"/>
      <w:pgSz w:w="11910" w:h="16840"/>
      <w:pgMar w:top="1077" w:right="1077" w:bottom="1077" w:left="107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D2C3" w14:textId="77777777" w:rsidR="00067A46" w:rsidRDefault="00067A46" w:rsidP="0036467F">
      <w:r>
        <w:separator/>
      </w:r>
    </w:p>
  </w:endnote>
  <w:endnote w:type="continuationSeparator" w:id="0">
    <w:p w14:paraId="39DBCD78" w14:textId="77777777" w:rsidR="00067A46" w:rsidRDefault="00067A46" w:rsidP="0036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86F70B-7DC0-40D5-9516-FDCEABE7B615}"/>
    <w:embedBold r:id="rId2" w:fontKey="{6F9DAD6A-F97D-449A-819B-7A2B530CBE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7B52907-A24C-4CEC-9AA5-02AEEF60FA13}"/>
  </w:font>
  <w:font w:name="Raleway">
    <w:panose1 w:val="020B0503030101060003"/>
    <w:charset w:val="00"/>
    <w:family w:val="swiss"/>
    <w:pitch w:val="variable"/>
    <w:sig w:usb0="A00002FF" w:usb1="5000205B" w:usb2="00000000" w:usb3="00000000" w:csb0="00000097" w:csb1="00000000"/>
    <w:embedRegular r:id="rId4" w:fontKey="{D47E50A7-D88E-4978-AFE7-84C0BA2FB0DE}"/>
    <w:embedBold r:id="rId5" w:fontKey="{C82D7738-0B8B-4A8A-96C9-F9F8BC5D19BB}"/>
  </w:font>
  <w:font w:name="Raleway Heavy">
    <w:altName w:val="Trebuchet MS"/>
    <w:charset w:val="00"/>
    <w:family w:val="swiss"/>
    <w:pitch w:val="variable"/>
    <w:sig w:usb0="A00000BF" w:usb1="5000005B" w:usb2="00000000" w:usb3="00000000" w:csb0="00000093" w:csb1="00000000"/>
  </w:font>
  <w:font w:name="Source Sans Pro">
    <w:altName w:val="Arial"/>
    <w:charset w:val="00"/>
    <w:family w:val="swiss"/>
    <w:pitch w:val="variable"/>
    <w:sig w:usb0="600002F7" w:usb1="02000001" w:usb2="00000000" w:usb3="00000000" w:csb0="0000019F" w:csb1="00000000"/>
    <w:embedRegular r:id="rId6" w:fontKey="{E2E8B97D-949F-4CF9-9861-4D1437A6DAFF}"/>
    <w:embedBold r:id="rId7" w:fontKey="{D138AF1F-3460-4357-A839-440F19ED47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8E281" w14:textId="77777777" w:rsidR="00067A46" w:rsidRDefault="00067A46" w:rsidP="0036467F">
      <w:r>
        <w:separator/>
      </w:r>
    </w:p>
  </w:footnote>
  <w:footnote w:type="continuationSeparator" w:id="0">
    <w:p w14:paraId="285EFA4E" w14:textId="77777777" w:rsidR="00067A46" w:rsidRDefault="00067A46" w:rsidP="003646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0B24A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618A9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46A0A62"/>
    <w:multiLevelType w:val="multilevel"/>
    <w:tmpl w:val="EF56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588786">
    <w:abstractNumId w:val="1"/>
  </w:num>
  <w:num w:numId="2" w16cid:durableId="461967277">
    <w:abstractNumId w:val="0"/>
  </w:num>
  <w:num w:numId="3" w16cid:durableId="2101441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72F"/>
    <w:rsid w:val="0004472F"/>
    <w:rsid w:val="000503B5"/>
    <w:rsid w:val="00050A4E"/>
    <w:rsid w:val="00062C1A"/>
    <w:rsid w:val="00067A46"/>
    <w:rsid w:val="00085422"/>
    <w:rsid w:val="00092488"/>
    <w:rsid w:val="000D07BF"/>
    <w:rsid w:val="000F302B"/>
    <w:rsid w:val="001150E0"/>
    <w:rsid w:val="00132057"/>
    <w:rsid w:val="00191177"/>
    <w:rsid w:val="001A36AD"/>
    <w:rsid w:val="001C4F90"/>
    <w:rsid w:val="00202E0A"/>
    <w:rsid w:val="00227649"/>
    <w:rsid w:val="00240E09"/>
    <w:rsid w:val="002552DC"/>
    <w:rsid w:val="0026780C"/>
    <w:rsid w:val="00277DE4"/>
    <w:rsid w:val="002C5F01"/>
    <w:rsid w:val="002E670B"/>
    <w:rsid w:val="0031007B"/>
    <w:rsid w:val="003115FF"/>
    <w:rsid w:val="00347235"/>
    <w:rsid w:val="00350C0C"/>
    <w:rsid w:val="0036467F"/>
    <w:rsid w:val="003B06FF"/>
    <w:rsid w:val="004043A1"/>
    <w:rsid w:val="00420814"/>
    <w:rsid w:val="004256C1"/>
    <w:rsid w:val="00442D7A"/>
    <w:rsid w:val="00471699"/>
    <w:rsid w:val="00473CD4"/>
    <w:rsid w:val="00475304"/>
    <w:rsid w:val="004A11A5"/>
    <w:rsid w:val="004E52B2"/>
    <w:rsid w:val="005167EE"/>
    <w:rsid w:val="00526297"/>
    <w:rsid w:val="00565FD2"/>
    <w:rsid w:val="005660B1"/>
    <w:rsid w:val="005703A4"/>
    <w:rsid w:val="0057411D"/>
    <w:rsid w:val="0058420E"/>
    <w:rsid w:val="005C4CBB"/>
    <w:rsid w:val="005C7F82"/>
    <w:rsid w:val="005E149A"/>
    <w:rsid w:val="005F072F"/>
    <w:rsid w:val="005F2031"/>
    <w:rsid w:val="00637713"/>
    <w:rsid w:val="0064264C"/>
    <w:rsid w:val="00645F23"/>
    <w:rsid w:val="00650442"/>
    <w:rsid w:val="00655D14"/>
    <w:rsid w:val="006B1BA6"/>
    <w:rsid w:val="006C5A94"/>
    <w:rsid w:val="006D3E55"/>
    <w:rsid w:val="006F7A31"/>
    <w:rsid w:val="007A3E65"/>
    <w:rsid w:val="007C1AE2"/>
    <w:rsid w:val="00805BC7"/>
    <w:rsid w:val="0081012A"/>
    <w:rsid w:val="00820707"/>
    <w:rsid w:val="00851BDD"/>
    <w:rsid w:val="00861DD1"/>
    <w:rsid w:val="00866F4C"/>
    <w:rsid w:val="00871817"/>
    <w:rsid w:val="00875F86"/>
    <w:rsid w:val="008C0F42"/>
    <w:rsid w:val="008D44CE"/>
    <w:rsid w:val="00917176"/>
    <w:rsid w:val="00940FBE"/>
    <w:rsid w:val="00942A88"/>
    <w:rsid w:val="009473EE"/>
    <w:rsid w:val="009816B4"/>
    <w:rsid w:val="00982359"/>
    <w:rsid w:val="00997989"/>
    <w:rsid w:val="009B6479"/>
    <w:rsid w:val="009F11FB"/>
    <w:rsid w:val="009F51C1"/>
    <w:rsid w:val="009F58FC"/>
    <w:rsid w:val="00A06BBE"/>
    <w:rsid w:val="00A46BF9"/>
    <w:rsid w:val="00A5439A"/>
    <w:rsid w:val="00A87657"/>
    <w:rsid w:val="00A96EAB"/>
    <w:rsid w:val="00AE4B30"/>
    <w:rsid w:val="00AE59A1"/>
    <w:rsid w:val="00B2349B"/>
    <w:rsid w:val="00B40A76"/>
    <w:rsid w:val="00B62E9E"/>
    <w:rsid w:val="00B71B6C"/>
    <w:rsid w:val="00BA0C75"/>
    <w:rsid w:val="00BB55EC"/>
    <w:rsid w:val="00BB6445"/>
    <w:rsid w:val="00BC4BD0"/>
    <w:rsid w:val="00BD0264"/>
    <w:rsid w:val="00C61866"/>
    <w:rsid w:val="00C7380D"/>
    <w:rsid w:val="00C91871"/>
    <w:rsid w:val="00CA5C78"/>
    <w:rsid w:val="00CB0A67"/>
    <w:rsid w:val="00CC7005"/>
    <w:rsid w:val="00CF7A7B"/>
    <w:rsid w:val="00D37CE6"/>
    <w:rsid w:val="00D5568F"/>
    <w:rsid w:val="00D62372"/>
    <w:rsid w:val="00D62C03"/>
    <w:rsid w:val="00D92289"/>
    <w:rsid w:val="00DA3703"/>
    <w:rsid w:val="00DA4BE6"/>
    <w:rsid w:val="00DE6E14"/>
    <w:rsid w:val="00E02AED"/>
    <w:rsid w:val="00E2192C"/>
    <w:rsid w:val="00E40C52"/>
    <w:rsid w:val="00E52BC2"/>
    <w:rsid w:val="00E83CA5"/>
    <w:rsid w:val="00EB688B"/>
    <w:rsid w:val="00EC16D8"/>
    <w:rsid w:val="00EC2CF7"/>
    <w:rsid w:val="00F15B62"/>
    <w:rsid w:val="00F15F8F"/>
    <w:rsid w:val="00F300FE"/>
    <w:rsid w:val="00F40B62"/>
    <w:rsid w:val="00F929EA"/>
    <w:rsid w:val="00F933B1"/>
    <w:rsid w:val="00FE05FA"/>
    <w:rsid w:val="00FF57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E4D3C"/>
  <w15:docId w15:val="{88004E43-2EE9-459D-9959-58A7B8AD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sv-SE" w:eastAsia="sv-SE" w:bidi="sv-SE"/>
    </w:rPr>
  </w:style>
  <w:style w:type="paragraph" w:styleId="Rubrik1">
    <w:name w:val="heading 1"/>
    <w:basedOn w:val="Normal"/>
    <w:next w:val="Normal"/>
    <w:link w:val="Rubrik1Char"/>
    <w:uiPriority w:val="9"/>
    <w:qFormat/>
    <w:rsid w:val="00DE6E14"/>
    <w:pPr>
      <w:keepNext/>
      <w:keepLines/>
      <w:spacing w:before="240"/>
      <w:outlineLvl w:val="0"/>
    </w:pPr>
    <w:rPr>
      <w:rFonts w:asciiTheme="majorHAnsi" w:eastAsiaTheme="majorEastAsia" w:hAnsiTheme="majorHAnsi" w:cstheme="majorBidi"/>
      <w:color w:val="431759" w:themeColor="accent1" w:themeShade="BF"/>
      <w:sz w:val="32"/>
      <w:szCs w:val="32"/>
    </w:rPr>
  </w:style>
  <w:style w:type="paragraph" w:styleId="Rubrik2">
    <w:name w:val="heading 2"/>
    <w:basedOn w:val="Normal"/>
    <w:next w:val="Normal"/>
    <w:link w:val="Rubrik2Char"/>
    <w:uiPriority w:val="9"/>
    <w:unhideWhenUsed/>
    <w:qFormat/>
    <w:rsid w:val="00DE6E14"/>
    <w:pPr>
      <w:keepNext/>
      <w:keepLines/>
      <w:spacing w:before="40"/>
      <w:outlineLvl w:val="1"/>
    </w:pPr>
    <w:rPr>
      <w:rFonts w:asciiTheme="majorHAnsi" w:eastAsiaTheme="majorEastAsia" w:hAnsiTheme="majorHAnsi" w:cstheme="majorBidi"/>
      <w:color w:val="431759" w:themeColor="accent1" w:themeShade="BF"/>
      <w:sz w:val="26"/>
      <w:szCs w:val="26"/>
    </w:rPr>
  </w:style>
  <w:style w:type="paragraph" w:styleId="Rubrik3">
    <w:name w:val="heading 3"/>
    <w:basedOn w:val="Normal"/>
    <w:next w:val="Normal"/>
    <w:link w:val="Rubrik3Char"/>
    <w:uiPriority w:val="9"/>
    <w:unhideWhenUsed/>
    <w:qFormat/>
    <w:rsid w:val="00DE6E14"/>
    <w:pPr>
      <w:keepNext/>
      <w:keepLines/>
      <w:spacing w:before="40"/>
      <w:outlineLvl w:val="2"/>
    </w:pPr>
    <w:rPr>
      <w:rFonts w:asciiTheme="majorHAnsi" w:eastAsiaTheme="majorEastAsia" w:hAnsiTheme="majorHAnsi" w:cstheme="majorBidi"/>
      <w:color w:val="2D0F3B"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link w:val="BrdtextChar"/>
    <w:uiPriority w:val="1"/>
    <w:qFormat/>
    <w:rsid w:val="002552DC"/>
    <w:rPr>
      <w:rFonts w:ascii="Raleway" w:eastAsia="Arial" w:hAnsi="Raleway" w:cs="Arial"/>
      <w:color w:val="485155"/>
      <w:sz w:val="32"/>
      <w:szCs w:val="32"/>
      <w:lang w:val="sv-SE" w:eastAsia="sv-SE" w:bidi="sv-SE"/>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paragraph" w:styleId="Rubrik">
    <w:name w:val="Title"/>
    <w:next w:val="Brdtext"/>
    <w:link w:val="RubrikChar"/>
    <w:uiPriority w:val="10"/>
    <w:qFormat/>
    <w:rsid w:val="00F40B62"/>
    <w:pPr>
      <w:contextualSpacing/>
      <w:outlineLvl w:val="0"/>
    </w:pPr>
    <w:rPr>
      <w:rFonts w:ascii="Raleway Heavy" w:eastAsiaTheme="majorEastAsia" w:hAnsi="Raleway Heavy" w:cstheme="majorBidi"/>
      <w:b/>
      <w:color w:val="5E2577"/>
      <w:spacing w:val="-10"/>
      <w:kern w:val="28"/>
      <w:sz w:val="64"/>
      <w:szCs w:val="56"/>
      <w:lang w:val="sv-SE" w:eastAsia="sv-SE" w:bidi="sv-SE"/>
    </w:rPr>
  </w:style>
  <w:style w:type="character" w:customStyle="1" w:styleId="RubrikChar">
    <w:name w:val="Rubrik Char"/>
    <w:basedOn w:val="Standardstycketeckensnitt"/>
    <w:link w:val="Rubrik"/>
    <w:uiPriority w:val="10"/>
    <w:rsid w:val="00F40B62"/>
    <w:rPr>
      <w:rFonts w:ascii="Raleway Heavy" w:eastAsiaTheme="majorEastAsia" w:hAnsi="Raleway Heavy" w:cstheme="majorBidi"/>
      <w:b/>
      <w:color w:val="5E2577"/>
      <w:spacing w:val="-10"/>
      <w:kern w:val="28"/>
      <w:sz w:val="64"/>
      <w:szCs w:val="56"/>
      <w:lang w:val="sv-SE" w:eastAsia="sv-SE" w:bidi="sv-SE"/>
    </w:rPr>
  </w:style>
  <w:style w:type="paragraph" w:styleId="Sidhuvud">
    <w:name w:val="header"/>
    <w:basedOn w:val="Normal"/>
    <w:link w:val="SidhuvudChar"/>
    <w:uiPriority w:val="99"/>
    <w:unhideWhenUsed/>
    <w:rsid w:val="0036467F"/>
    <w:pPr>
      <w:tabs>
        <w:tab w:val="center" w:pos="4536"/>
        <w:tab w:val="right" w:pos="9072"/>
      </w:tabs>
    </w:pPr>
  </w:style>
  <w:style w:type="character" w:customStyle="1" w:styleId="SidhuvudChar">
    <w:name w:val="Sidhuvud Char"/>
    <w:basedOn w:val="Standardstycketeckensnitt"/>
    <w:link w:val="Sidhuvud"/>
    <w:uiPriority w:val="99"/>
    <w:rsid w:val="0036467F"/>
    <w:rPr>
      <w:rFonts w:ascii="Arial" w:eastAsia="Arial" w:hAnsi="Arial" w:cs="Arial"/>
      <w:lang w:val="sv-SE" w:eastAsia="sv-SE" w:bidi="sv-SE"/>
    </w:rPr>
  </w:style>
  <w:style w:type="paragraph" w:styleId="Sidfot">
    <w:name w:val="footer"/>
    <w:basedOn w:val="Normal"/>
    <w:link w:val="SidfotChar"/>
    <w:uiPriority w:val="99"/>
    <w:unhideWhenUsed/>
    <w:rsid w:val="0036467F"/>
    <w:pPr>
      <w:tabs>
        <w:tab w:val="center" w:pos="4536"/>
        <w:tab w:val="right" w:pos="9072"/>
      </w:tabs>
    </w:pPr>
  </w:style>
  <w:style w:type="character" w:customStyle="1" w:styleId="SidfotChar">
    <w:name w:val="Sidfot Char"/>
    <w:basedOn w:val="Standardstycketeckensnitt"/>
    <w:link w:val="Sidfot"/>
    <w:uiPriority w:val="99"/>
    <w:rsid w:val="0036467F"/>
    <w:rPr>
      <w:rFonts w:ascii="Arial" w:eastAsia="Arial" w:hAnsi="Arial" w:cs="Arial"/>
      <w:lang w:val="sv-SE" w:eastAsia="sv-SE" w:bidi="sv-SE"/>
    </w:rPr>
  </w:style>
  <w:style w:type="paragraph" w:customStyle="1" w:styleId="Anlggning">
    <w:name w:val="Anläggning"/>
    <w:qFormat/>
    <w:rsid w:val="00F40B62"/>
    <w:rPr>
      <w:rFonts w:ascii="Raleway" w:eastAsia="Arial" w:hAnsi="Raleway" w:cs="Arial"/>
      <w:b/>
      <w:color w:val="485155"/>
      <w:sz w:val="24"/>
      <w:lang w:val="sv-SE" w:eastAsia="sv-SE" w:bidi="sv-SE"/>
    </w:rPr>
  </w:style>
  <w:style w:type="paragraph" w:styleId="Ingetavstnd">
    <w:name w:val="No Spacing"/>
    <w:uiPriority w:val="1"/>
    <w:qFormat/>
    <w:rsid w:val="005F2031"/>
    <w:rPr>
      <w:rFonts w:ascii="Arial" w:eastAsia="Arial" w:hAnsi="Arial" w:cs="Arial"/>
      <w:lang w:val="sv-SE" w:eastAsia="sv-SE" w:bidi="sv-SE"/>
    </w:rPr>
  </w:style>
  <w:style w:type="character" w:customStyle="1" w:styleId="BrdtextChar">
    <w:name w:val="Brödtext Char"/>
    <w:basedOn w:val="Standardstycketeckensnitt"/>
    <w:link w:val="Brdtext"/>
    <w:uiPriority w:val="1"/>
    <w:rsid w:val="009F11FB"/>
    <w:rPr>
      <w:rFonts w:ascii="Raleway" w:eastAsia="Arial" w:hAnsi="Raleway" w:cs="Arial"/>
      <w:color w:val="485155"/>
      <w:sz w:val="32"/>
      <w:szCs w:val="32"/>
      <w:lang w:val="sv-SE" w:eastAsia="sv-SE" w:bidi="sv-SE"/>
    </w:rPr>
  </w:style>
  <w:style w:type="character" w:customStyle="1" w:styleId="Rubrik1Char">
    <w:name w:val="Rubrik 1 Char"/>
    <w:basedOn w:val="Standardstycketeckensnitt"/>
    <w:link w:val="Rubrik1"/>
    <w:uiPriority w:val="9"/>
    <w:rsid w:val="00DE6E14"/>
    <w:rPr>
      <w:rFonts w:asciiTheme="majorHAnsi" w:eastAsiaTheme="majorEastAsia" w:hAnsiTheme="majorHAnsi" w:cstheme="majorBidi"/>
      <w:color w:val="431759" w:themeColor="accent1" w:themeShade="BF"/>
      <w:sz w:val="32"/>
      <w:szCs w:val="32"/>
      <w:lang w:val="sv-SE" w:eastAsia="sv-SE" w:bidi="sv-SE"/>
    </w:rPr>
  </w:style>
  <w:style w:type="character" w:customStyle="1" w:styleId="Rubrik2Char">
    <w:name w:val="Rubrik 2 Char"/>
    <w:basedOn w:val="Standardstycketeckensnitt"/>
    <w:link w:val="Rubrik2"/>
    <w:uiPriority w:val="9"/>
    <w:rsid w:val="00DE6E14"/>
    <w:rPr>
      <w:rFonts w:asciiTheme="majorHAnsi" w:eastAsiaTheme="majorEastAsia" w:hAnsiTheme="majorHAnsi" w:cstheme="majorBidi"/>
      <w:color w:val="431759" w:themeColor="accent1" w:themeShade="BF"/>
      <w:sz w:val="26"/>
      <w:szCs w:val="26"/>
      <w:lang w:val="sv-SE" w:eastAsia="sv-SE" w:bidi="sv-SE"/>
    </w:rPr>
  </w:style>
  <w:style w:type="character" w:customStyle="1" w:styleId="Rubrik3Char">
    <w:name w:val="Rubrik 3 Char"/>
    <w:basedOn w:val="Standardstycketeckensnitt"/>
    <w:link w:val="Rubrik3"/>
    <w:uiPriority w:val="9"/>
    <w:rsid w:val="00DE6E14"/>
    <w:rPr>
      <w:rFonts w:asciiTheme="majorHAnsi" w:eastAsiaTheme="majorEastAsia" w:hAnsiTheme="majorHAnsi" w:cstheme="majorBidi"/>
      <w:color w:val="2D0F3B" w:themeColor="accent1" w:themeShade="7F"/>
      <w:sz w:val="24"/>
      <w:szCs w:val="24"/>
      <w:lang w:val="sv-SE" w:eastAsia="sv-SE" w:bidi="sv-SE"/>
    </w:rPr>
  </w:style>
  <w:style w:type="paragraph" w:customStyle="1" w:styleId="Default">
    <w:name w:val="Default"/>
    <w:rsid w:val="000503B5"/>
    <w:pPr>
      <w:widowControl/>
      <w:adjustRightInd w:val="0"/>
    </w:pPr>
    <w:rPr>
      <w:rFonts w:ascii="Source Sans Pro" w:hAnsi="Source Sans Pro" w:cs="Source Sans Pro"/>
      <w:color w:val="000000"/>
      <w:sz w:val="24"/>
      <w:szCs w:val="24"/>
      <w:lang w:val="sv-SE"/>
    </w:rPr>
  </w:style>
  <w:style w:type="paragraph" w:customStyle="1" w:styleId="info">
    <w:name w:val="info"/>
    <w:basedOn w:val="Normal"/>
    <w:rsid w:val="009F51C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b">
    <w:name w:val="Normal (Web)"/>
    <w:basedOn w:val="Normal"/>
    <w:uiPriority w:val="99"/>
    <w:semiHidden/>
    <w:unhideWhenUsed/>
    <w:rsid w:val="009F51C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nk">
    <w:name w:val="Hyperlink"/>
    <w:basedOn w:val="Standardstycketeckensnitt"/>
    <w:uiPriority w:val="99"/>
    <w:unhideWhenUsed/>
    <w:rsid w:val="009F51C1"/>
    <w:rPr>
      <w:color w:val="0000FF"/>
      <w:u w:val="single"/>
    </w:rPr>
  </w:style>
  <w:style w:type="character" w:styleId="Olstomnmnande">
    <w:name w:val="Unresolved Mention"/>
    <w:basedOn w:val="Standardstycketeckensnitt"/>
    <w:uiPriority w:val="99"/>
    <w:semiHidden/>
    <w:unhideWhenUsed/>
    <w:rsid w:val="00BB6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5714">
      <w:bodyDiv w:val="1"/>
      <w:marLeft w:val="0"/>
      <w:marRight w:val="0"/>
      <w:marTop w:val="0"/>
      <w:marBottom w:val="0"/>
      <w:divBdr>
        <w:top w:val="none" w:sz="0" w:space="0" w:color="auto"/>
        <w:left w:val="none" w:sz="0" w:space="0" w:color="auto"/>
        <w:bottom w:val="none" w:sz="0" w:space="0" w:color="auto"/>
        <w:right w:val="none" w:sz="0" w:space="0" w:color="auto"/>
      </w:divBdr>
    </w:div>
    <w:div w:id="1925258024">
      <w:bodyDiv w:val="1"/>
      <w:marLeft w:val="0"/>
      <w:marRight w:val="0"/>
      <w:marTop w:val="0"/>
      <w:marBottom w:val="0"/>
      <w:divBdr>
        <w:top w:val="none" w:sz="0" w:space="0" w:color="auto"/>
        <w:left w:val="none" w:sz="0" w:space="0" w:color="auto"/>
        <w:bottom w:val="none" w:sz="0" w:space="0" w:color="auto"/>
        <w:right w:val="none" w:sz="0" w:space="0" w:color="auto"/>
      </w:divBdr>
      <w:divsChild>
        <w:div w:id="22484148">
          <w:marLeft w:val="0"/>
          <w:marRight w:val="0"/>
          <w:marTop w:val="0"/>
          <w:marBottom w:val="0"/>
          <w:divBdr>
            <w:top w:val="none" w:sz="0" w:space="0" w:color="auto"/>
            <w:left w:val="none" w:sz="0" w:space="0" w:color="auto"/>
            <w:bottom w:val="none" w:sz="0" w:space="0" w:color="auto"/>
            <w:right w:val="none" w:sz="0" w:space="0" w:color="auto"/>
          </w:divBdr>
          <w:divsChild>
            <w:div w:id="34546847">
              <w:marLeft w:val="0"/>
              <w:marRight w:val="0"/>
              <w:marTop w:val="0"/>
              <w:marBottom w:val="0"/>
              <w:divBdr>
                <w:top w:val="none" w:sz="0" w:space="0" w:color="auto"/>
                <w:left w:val="none" w:sz="0" w:space="0" w:color="auto"/>
                <w:bottom w:val="none" w:sz="0" w:space="0" w:color="auto"/>
                <w:right w:val="none" w:sz="0" w:space="0" w:color="auto"/>
              </w:divBdr>
              <w:divsChild>
                <w:div w:id="1284650578">
                  <w:marLeft w:val="0"/>
                  <w:marRight w:val="0"/>
                  <w:marTop w:val="0"/>
                  <w:marBottom w:val="0"/>
                  <w:divBdr>
                    <w:top w:val="none" w:sz="0" w:space="0" w:color="auto"/>
                    <w:left w:val="none" w:sz="0" w:space="0" w:color="auto"/>
                    <w:bottom w:val="none" w:sz="0" w:space="0" w:color="auto"/>
                    <w:right w:val="none" w:sz="0" w:space="0" w:color="auto"/>
                  </w:divBdr>
                  <w:divsChild>
                    <w:div w:id="836576177">
                      <w:marLeft w:val="0"/>
                      <w:marRight w:val="0"/>
                      <w:marTop w:val="0"/>
                      <w:marBottom w:val="0"/>
                      <w:divBdr>
                        <w:top w:val="none" w:sz="0" w:space="0" w:color="auto"/>
                        <w:left w:val="none" w:sz="0" w:space="0" w:color="auto"/>
                        <w:bottom w:val="none" w:sz="0" w:space="0" w:color="auto"/>
                        <w:right w:val="none" w:sz="0" w:space="0" w:color="auto"/>
                      </w:divBdr>
                      <w:divsChild>
                        <w:div w:id="571046325">
                          <w:marLeft w:val="0"/>
                          <w:marRight w:val="0"/>
                          <w:marTop w:val="0"/>
                          <w:marBottom w:val="0"/>
                          <w:divBdr>
                            <w:top w:val="none" w:sz="0" w:space="0" w:color="auto"/>
                            <w:left w:val="none" w:sz="0" w:space="0" w:color="auto"/>
                            <w:bottom w:val="none" w:sz="0" w:space="0" w:color="auto"/>
                            <w:right w:val="none" w:sz="0" w:space="0" w:color="auto"/>
                          </w:divBdr>
                          <w:divsChild>
                            <w:div w:id="1530221521">
                              <w:marLeft w:val="0"/>
                              <w:marRight w:val="0"/>
                              <w:marTop w:val="0"/>
                              <w:marBottom w:val="0"/>
                              <w:divBdr>
                                <w:top w:val="none" w:sz="0" w:space="0" w:color="auto"/>
                                <w:left w:val="none" w:sz="0" w:space="0" w:color="auto"/>
                                <w:bottom w:val="none" w:sz="0" w:space="0" w:color="auto"/>
                                <w:right w:val="none" w:sz="0" w:space="0" w:color="auto"/>
                              </w:divBdr>
                              <w:divsChild>
                                <w:div w:id="1094670801">
                                  <w:marLeft w:val="0"/>
                                  <w:marRight w:val="0"/>
                                  <w:marTop w:val="0"/>
                                  <w:marBottom w:val="0"/>
                                  <w:divBdr>
                                    <w:top w:val="none" w:sz="0" w:space="0" w:color="auto"/>
                                    <w:left w:val="none" w:sz="0" w:space="0" w:color="auto"/>
                                    <w:bottom w:val="none" w:sz="0" w:space="0" w:color="auto"/>
                                    <w:right w:val="none" w:sz="0" w:space="0" w:color="auto"/>
                                  </w:divBdr>
                                  <w:divsChild>
                                    <w:div w:id="12038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turvardsverket.se" TargetMode="External"/><Relationship Id="rId3" Type="http://schemas.openxmlformats.org/officeDocument/2006/relationships/settings" Target="settings.xml"/><Relationship Id="rId7" Type="http://schemas.openxmlformats.org/officeDocument/2006/relationships/hyperlink" Target="http://www.naturvardsverket.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26axe\Downloads\A4_utan%20bild%20(2).dotx" TargetMode="External"/></Relationships>
</file>

<file path=word/theme/theme1.xml><?xml version="1.0" encoding="utf-8"?>
<a:theme xmlns:a="http://schemas.openxmlformats.org/drawingml/2006/main" name="Office Theme">
  <a:themeElements>
    <a:clrScheme name="Anpassat 10">
      <a:dk1>
        <a:srgbClr val="4B4B4B"/>
      </a:dk1>
      <a:lt1>
        <a:srgbClr val="FFFFFF"/>
      </a:lt1>
      <a:dk2>
        <a:srgbClr val="00733B"/>
      </a:dk2>
      <a:lt2>
        <a:srgbClr val="005595"/>
      </a:lt2>
      <a:accent1>
        <a:srgbClr val="5B1F78"/>
      </a:accent1>
      <a:accent2>
        <a:srgbClr val="A90074"/>
      </a:accent2>
      <a:accent3>
        <a:srgbClr val="E0F6DE"/>
      </a:accent3>
      <a:accent4>
        <a:srgbClr val="DAEFF1"/>
      </a:accent4>
      <a:accent5>
        <a:srgbClr val="D7DBF2"/>
      </a:accent5>
      <a:accent6>
        <a:srgbClr val="FEDFE2"/>
      </a:accent6>
      <a:hlink>
        <a:srgbClr val="005595"/>
      </a:hlink>
      <a:folHlink>
        <a:srgbClr val="D2DD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A4_utan bild (2)</Template>
  <TotalTime>14</TotalTime>
  <Pages>1</Pages>
  <Words>0</Words>
  <Characters>4</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Axelsson Olof</dc:creator>
  <cp:lastModifiedBy>Björkqvist Susan</cp:lastModifiedBy>
  <cp:revision>10</cp:revision>
  <cp:lastPrinted>2023-11-30T13:06:00Z</cp:lastPrinted>
  <dcterms:created xsi:type="dcterms:W3CDTF">2023-11-30T12:56:00Z</dcterms:created>
  <dcterms:modified xsi:type="dcterms:W3CDTF">2023-12-05T13:14:00Z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2018-09-18T00:00:00Z</vt:filetime>
  </property>
  <property fmtid="{D5CDD505-2E9C-101B-9397-08002B2CF9AE}" pid="3" name="Creator">
    <vt:lpwstr>Adobe InDesign CC 13.1 (Macintosh)</vt:lpwstr>
  </property>
  <property fmtid="{D5CDD505-2E9C-101B-9397-08002B2CF9AE}" pid="4" name="LastSaved">
    <vt:filetime>2018-09-18T00:00:00Z</vt:filetime>
  </property>
</Properties>
</file>